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E7" w:rsidRPr="002158FF" w:rsidRDefault="001C6EE7" w:rsidP="002543E2">
      <w:pPr>
        <w:spacing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2158FF">
        <w:rPr>
          <w:rFonts w:ascii="Times New Roman" w:hAnsi="Times New Roman"/>
          <w:sz w:val="26"/>
          <w:szCs w:val="26"/>
          <w:lang w:eastAsia="ru-RU"/>
        </w:rPr>
        <w:t>Департамент образования администрации городского округа Самара</w:t>
      </w:r>
    </w:p>
    <w:p w:rsidR="001C6EE7" w:rsidRPr="002158FF" w:rsidRDefault="001C6EE7" w:rsidP="002543E2">
      <w:pPr>
        <w:spacing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2158FF">
        <w:rPr>
          <w:rFonts w:ascii="Times New Roman" w:hAnsi="Times New Roman"/>
          <w:sz w:val="26"/>
          <w:szCs w:val="26"/>
          <w:lang w:eastAsia="ru-RU"/>
        </w:rPr>
        <w:t>МБУ ДО «Детская школа искусств №8 «Радуга» г.о. Самара</w:t>
      </w:r>
    </w:p>
    <w:p w:rsidR="001C6EE7" w:rsidRPr="002158FF" w:rsidRDefault="001C6EE7" w:rsidP="002543E2">
      <w:pPr>
        <w:spacing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2158FF">
        <w:rPr>
          <w:rFonts w:ascii="Times New Roman" w:hAnsi="Times New Roman"/>
          <w:sz w:val="26"/>
          <w:szCs w:val="26"/>
          <w:lang w:eastAsia="ru-RU"/>
        </w:rPr>
        <w:t>ГБПОУ «Самарское музыкальное училище им. Д.Г. Шаталова»</w:t>
      </w:r>
    </w:p>
    <w:p w:rsidR="001C6EE7" w:rsidRDefault="001C6EE7" w:rsidP="006B52D1">
      <w:pPr>
        <w:spacing w:after="120" w:line="360" w:lineRule="auto"/>
        <w:ind w:firstLine="0"/>
        <w:jc w:val="center"/>
        <w:rPr>
          <w:rFonts w:ascii="Cambria" w:hAnsi="Cambria"/>
          <w:b/>
          <w:sz w:val="28"/>
          <w:szCs w:val="36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65.55pt;margin-top:17.4pt;width:132pt;height:73.5pt;z-index:-251658240;visibility:visible" wrapcoords="-123 0 -123 21380 21600 21380 21600 0 -123 0">
            <v:imagedata r:id="rId7" o:title=""/>
            <w10:wrap type="through"/>
          </v:shape>
        </w:pict>
      </w:r>
    </w:p>
    <w:p w:rsidR="001C6EE7" w:rsidRPr="002158FF" w:rsidRDefault="001C6EE7" w:rsidP="006B52D1">
      <w:pPr>
        <w:spacing w:after="120" w:line="360" w:lineRule="auto"/>
        <w:ind w:firstLine="0"/>
        <w:jc w:val="center"/>
        <w:rPr>
          <w:rFonts w:ascii="Cambria" w:hAnsi="Cambria"/>
          <w:b/>
          <w:sz w:val="32"/>
          <w:szCs w:val="36"/>
          <w:lang w:eastAsia="ru-RU"/>
        </w:rPr>
      </w:pPr>
      <w:r w:rsidRPr="002158FF">
        <w:rPr>
          <w:rFonts w:ascii="Cambria" w:hAnsi="Cambria"/>
          <w:b/>
          <w:sz w:val="32"/>
          <w:szCs w:val="36"/>
          <w:lang w:eastAsia="ru-RU"/>
        </w:rPr>
        <w:t xml:space="preserve">Межрегиональный образовательный проект «Педагог </w:t>
      </w:r>
      <w:r w:rsidRPr="002158FF">
        <w:rPr>
          <w:rFonts w:ascii="Cambria" w:hAnsi="Cambria"/>
          <w:sz w:val="32"/>
          <w:szCs w:val="36"/>
          <w:lang w:eastAsia="ru-RU"/>
        </w:rPr>
        <w:t xml:space="preserve">– </w:t>
      </w:r>
      <w:r w:rsidRPr="002158FF">
        <w:rPr>
          <w:rFonts w:ascii="Cambria" w:hAnsi="Cambria"/>
          <w:b/>
          <w:sz w:val="32"/>
          <w:szCs w:val="36"/>
          <w:lang w:eastAsia="ru-RU"/>
        </w:rPr>
        <w:t xml:space="preserve">педагогу» </w:t>
      </w:r>
    </w:p>
    <w:p w:rsidR="001C6EE7" w:rsidRPr="002158FF" w:rsidRDefault="001C6EE7" w:rsidP="006B52D1">
      <w:pPr>
        <w:spacing w:after="120" w:line="360" w:lineRule="auto"/>
        <w:ind w:firstLine="0"/>
        <w:jc w:val="center"/>
        <w:rPr>
          <w:rFonts w:ascii="Cambria" w:hAnsi="Cambria"/>
          <w:b/>
          <w:sz w:val="32"/>
          <w:szCs w:val="36"/>
          <w:lang w:eastAsia="ru-RU"/>
        </w:rPr>
      </w:pPr>
    </w:p>
    <w:p w:rsidR="001C6EE7" w:rsidRPr="002158FF" w:rsidRDefault="001C6EE7" w:rsidP="007C57C0">
      <w:pPr>
        <w:spacing w:line="240" w:lineRule="auto"/>
        <w:ind w:firstLine="0"/>
        <w:jc w:val="center"/>
        <w:rPr>
          <w:rFonts w:ascii="Georgia" w:hAnsi="Georgia" w:cs="Arial"/>
          <w:b/>
          <w:sz w:val="32"/>
          <w:lang w:eastAsia="ru-RU"/>
        </w:rPr>
      </w:pPr>
      <w:r w:rsidRPr="002158FF">
        <w:rPr>
          <w:rFonts w:ascii="Georgia" w:hAnsi="Georgia" w:cs="Arial"/>
          <w:b/>
          <w:sz w:val="32"/>
          <w:lang w:eastAsia="ru-RU"/>
        </w:rPr>
        <w:t xml:space="preserve">ИНФОРМАЦИОННОЕ ПИСЬМО </w:t>
      </w:r>
    </w:p>
    <w:p w:rsidR="001C6EE7" w:rsidRPr="002158FF" w:rsidRDefault="001C6EE7" w:rsidP="006B52D1">
      <w:pPr>
        <w:spacing w:line="360" w:lineRule="auto"/>
        <w:ind w:firstLine="0"/>
        <w:jc w:val="center"/>
        <w:rPr>
          <w:rFonts w:ascii="Times New Roman" w:hAnsi="Times New Roman"/>
          <w:sz w:val="32"/>
          <w:szCs w:val="28"/>
          <w:lang w:eastAsia="ru-RU"/>
        </w:rPr>
      </w:pPr>
    </w:p>
    <w:p w:rsidR="001C6EE7" w:rsidRPr="002158FF" w:rsidRDefault="001C6EE7" w:rsidP="006B52D1">
      <w:pPr>
        <w:spacing w:line="36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158FF">
        <w:rPr>
          <w:rFonts w:ascii="Times New Roman" w:hAnsi="Times New Roman"/>
          <w:sz w:val="28"/>
          <w:szCs w:val="28"/>
          <w:lang w:eastAsia="ru-RU"/>
        </w:rPr>
        <w:t>Уважаемые коллеги!</w:t>
      </w:r>
    </w:p>
    <w:p w:rsidR="001C6EE7" w:rsidRPr="002158FF" w:rsidRDefault="001C6EE7" w:rsidP="002158FF">
      <w:pPr>
        <w:spacing w:before="240"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158FF">
        <w:rPr>
          <w:rFonts w:ascii="Times New Roman" w:hAnsi="Times New Roman"/>
          <w:sz w:val="28"/>
          <w:szCs w:val="28"/>
          <w:lang w:eastAsia="ru-RU"/>
        </w:rPr>
        <w:t xml:space="preserve">Приглашаем Вас принять участие в творческой встрече и серии мастер-классов с </w:t>
      </w:r>
    </w:p>
    <w:p w:rsidR="001C6EE7" w:rsidRPr="002158FF" w:rsidRDefault="001C6EE7" w:rsidP="00A0588F">
      <w:pPr>
        <w:spacing w:after="240" w:line="240" w:lineRule="auto"/>
        <w:ind w:firstLine="0"/>
        <w:jc w:val="center"/>
        <w:rPr>
          <w:rFonts w:ascii="Cambria" w:hAnsi="Cambria"/>
          <w:sz w:val="28"/>
          <w:szCs w:val="28"/>
        </w:rPr>
      </w:pPr>
      <w:r w:rsidRPr="002158FF">
        <w:rPr>
          <w:rFonts w:ascii="Cambria" w:hAnsi="Cambria"/>
          <w:sz w:val="28"/>
          <w:szCs w:val="28"/>
          <w:lang w:eastAsia="ru-RU"/>
        </w:rPr>
        <w:t xml:space="preserve">Лауреатом международных конкурсов, </w:t>
      </w:r>
      <w:r w:rsidRPr="002158FF">
        <w:rPr>
          <w:rFonts w:ascii="Cambria" w:hAnsi="Cambria"/>
          <w:sz w:val="28"/>
          <w:szCs w:val="28"/>
        </w:rPr>
        <w:t xml:space="preserve">доцентом кафедры Специального фортепиано Саратовской государственной консерватории им. Л.В. Собинова, заведующей  фортепианного отделения музыкального колледжа при СГК им. Л.В. Собинова </w:t>
      </w:r>
      <w:r w:rsidRPr="002158FF">
        <w:rPr>
          <w:rFonts w:ascii="Georgia" w:hAnsi="Georgia"/>
          <w:b/>
          <w:sz w:val="32"/>
          <w:szCs w:val="28"/>
        </w:rPr>
        <w:t>Татьяной НЕЧАЕВОЙ</w:t>
      </w:r>
    </w:p>
    <w:p w:rsidR="001C6EE7" w:rsidRPr="002158FF" w:rsidRDefault="001C6EE7" w:rsidP="002543E2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58FF">
        <w:rPr>
          <w:rFonts w:ascii="Times New Roman" w:hAnsi="Times New Roman"/>
          <w:i/>
          <w:sz w:val="28"/>
          <w:szCs w:val="28"/>
          <w:lang w:eastAsia="ru-RU"/>
        </w:rPr>
        <w:t>Категория слушателей:</w:t>
      </w:r>
      <w:r w:rsidRPr="002158FF">
        <w:rPr>
          <w:rFonts w:ascii="Times New Roman" w:hAnsi="Times New Roman"/>
          <w:sz w:val="28"/>
          <w:szCs w:val="28"/>
          <w:lang w:eastAsia="ru-RU"/>
        </w:rPr>
        <w:t xml:space="preserve">  преподаватели фортепиано ДМШ, ДШИ, студенты средних и высших специальных учебных заведений</w:t>
      </w:r>
    </w:p>
    <w:p w:rsidR="001C6EE7" w:rsidRPr="002158FF" w:rsidRDefault="001C6EE7" w:rsidP="006B52D1">
      <w:pPr>
        <w:spacing w:line="240" w:lineRule="auto"/>
        <w:ind w:firstLine="0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1C6EE7" w:rsidRPr="002158FF" w:rsidRDefault="001C6EE7" w:rsidP="002543E2">
      <w:pPr>
        <w:spacing w:line="240" w:lineRule="auto"/>
        <w:ind w:firstLine="0"/>
        <w:rPr>
          <w:rFonts w:ascii="Times New Roman" w:hAnsi="Times New Roman"/>
          <w:b/>
          <w:color w:val="000000"/>
          <w:sz w:val="28"/>
          <w:szCs w:val="36"/>
          <w:lang w:eastAsia="ru-RU"/>
        </w:rPr>
      </w:pPr>
      <w:r w:rsidRPr="002158FF">
        <w:rPr>
          <w:rFonts w:ascii="Times New Roman" w:hAnsi="Times New Roman"/>
          <w:i/>
          <w:color w:val="000000"/>
          <w:sz w:val="28"/>
          <w:szCs w:val="36"/>
          <w:lang w:eastAsia="ru-RU"/>
        </w:rPr>
        <w:t>Дата проведения</w:t>
      </w:r>
      <w:r w:rsidRPr="002158FF">
        <w:rPr>
          <w:rFonts w:ascii="Times New Roman" w:hAnsi="Times New Roman"/>
          <w:color w:val="000000"/>
          <w:sz w:val="28"/>
          <w:szCs w:val="36"/>
          <w:lang w:eastAsia="ru-RU"/>
        </w:rPr>
        <w:t xml:space="preserve">:  </w:t>
      </w:r>
      <w:r w:rsidRPr="002158FF">
        <w:rPr>
          <w:rFonts w:ascii="Times New Roman" w:hAnsi="Times New Roman"/>
          <w:b/>
          <w:color w:val="000000"/>
          <w:sz w:val="28"/>
          <w:szCs w:val="36"/>
          <w:lang w:eastAsia="ru-RU"/>
        </w:rPr>
        <w:t xml:space="preserve">30-31 марта </w:t>
      </w:r>
      <w:smartTag w:uri="urn:schemas-microsoft-com:office:smarttags" w:element="metricconverter">
        <w:smartTagPr>
          <w:attr w:name="ProductID" w:val="2017 г"/>
        </w:smartTagPr>
        <w:r w:rsidRPr="002158FF">
          <w:rPr>
            <w:rFonts w:ascii="Times New Roman" w:hAnsi="Times New Roman"/>
            <w:b/>
            <w:color w:val="000000"/>
            <w:sz w:val="28"/>
            <w:szCs w:val="36"/>
            <w:lang w:eastAsia="ru-RU"/>
          </w:rPr>
          <w:t>2017 г</w:t>
        </w:r>
      </w:smartTag>
      <w:r w:rsidRPr="002158FF">
        <w:rPr>
          <w:rFonts w:ascii="Times New Roman" w:hAnsi="Times New Roman"/>
          <w:b/>
          <w:color w:val="000000"/>
          <w:sz w:val="28"/>
          <w:szCs w:val="36"/>
          <w:lang w:eastAsia="ru-RU"/>
        </w:rPr>
        <w:t>.</w:t>
      </w:r>
    </w:p>
    <w:p w:rsidR="001C6EE7" w:rsidRPr="002158FF" w:rsidRDefault="001C6EE7" w:rsidP="006B52D1">
      <w:pPr>
        <w:spacing w:line="240" w:lineRule="auto"/>
        <w:ind w:firstLine="0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1C6EE7" w:rsidRPr="002158FF" w:rsidRDefault="001C6EE7" w:rsidP="002158FF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Место проведения:   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2158FF">
        <w:rPr>
          <w:rFonts w:ascii="Times New Roman" w:hAnsi="Times New Roman"/>
          <w:sz w:val="28"/>
          <w:szCs w:val="28"/>
        </w:rPr>
        <w:t>443010   г. Самара, ул. Куйбышева, 102</w:t>
      </w:r>
    </w:p>
    <w:p w:rsidR="001C6EE7" w:rsidRPr="002158FF" w:rsidRDefault="001C6EE7" w:rsidP="002158FF">
      <w:pPr>
        <w:spacing w:line="240" w:lineRule="auto"/>
        <w:ind w:firstLine="184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2158FF">
        <w:rPr>
          <w:rFonts w:ascii="Times New Roman" w:hAnsi="Times New Roman"/>
          <w:sz w:val="28"/>
          <w:szCs w:val="28"/>
          <w:lang w:eastAsia="ru-RU"/>
        </w:rPr>
        <w:t xml:space="preserve">ГБПОУ «Самарское музыкальное училище им. Д.Г. Шаталова»  </w:t>
      </w:r>
    </w:p>
    <w:p w:rsidR="001C6EE7" w:rsidRPr="002158FF" w:rsidRDefault="001C6EE7" w:rsidP="00372EF6">
      <w:pPr>
        <w:spacing w:line="24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</w:p>
    <w:p w:rsidR="001C6EE7" w:rsidRPr="002158FF" w:rsidRDefault="001C6EE7" w:rsidP="002158FF">
      <w:pPr>
        <w:spacing w:line="240" w:lineRule="auto"/>
        <w:ind w:firstLine="0"/>
        <w:rPr>
          <w:rFonts w:ascii="Times New Roman" w:hAnsi="Times New Roman"/>
          <w:sz w:val="24"/>
          <w:szCs w:val="28"/>
          <w:lang w:eastAsia="ru-RU"/>
        </w:rPr>
      </w:pPr>
      <w:r w:rsidRPr="002158FF">
        <w:rPr>
          <w:rFonts w:ascii="Times New Roman" w:hAnsi="Times New Roman"/>
          <w:i/>
          <w:sz w:val="24"/>
          <w:szCs w:val="28"/>
          <w:lang w:eastAsia="ru-RU"/>
        </w:rPr>
        <w:t xml:space="preserve">Организаторы  практикума: </w:t>
      </w:r>
      <w:r>
        <w:rPr>
          <w:rFonts w:ascii="Times New Roman" w:hAnsi="Times New Roman"/>
          <w:i/>
          <w:sz w:val="24"/>
          <w:szCs w:val="28"/>
          <w:lang w:eastAsia="ru-RU"/>
        </w:rPr>
        <w:t xml:space="preserve">  </w:t>
      </w:r>
      <w:r w:rsidRPr="002158FF">
        <w:rPr>
          <w:rFonts w:ascii="Times New Roman" w:hAnsi="Times New Roman"/>
          <w:sz w:val="24"/>
          <w:szCs w:val="28"/>
          <w:lang w:eastAsia="ru-RU"/>
        </w:rPr>
        <w:t xml:space="preserve">МБУ ДО «ДШИ №8 «Радуга» г.о. Самара </w:t>
      </w:r>
    </w:p>
    <w:p w:rsidR="001C6EE7" w:rsidRPr="002158FF" w:rsidRDefault="001C6EE7" w:rsidP="002158FF">
      <w:pPr>
        <w:spacing w:line="240" w:lineRule="auto"/>
        <w:ind w:firstLine="3261"/>
        <w:rPr>
          <w:rFonts w:ascii="Times New Roman" w:hAnsi="Times New Roman"/>
          <w:sz w:val="24"/>
          <w:szCs w:val="28"/>
          <w:lang w:eastAsia="ru-RU"/>
        </w:rPr>
      </w:pPr>
      <w:smartTag w:uri="urn:schemas-microsoft-com:office:smarttags" w:element="metricconverter">
        <w:smartTagPr>
          <w:attr w:name="ProductID" w:val="443095, г"/>
        </w:smartTagPr>
        <w:r w:rsidRPr="002158FF">
          <w:rPr>
            <w:rFonts w:ascii="Times New Roman" w:hAnsi="Times New Roman"/>
            <w:sz w:val="24"/>
            <w:szCs w:val="28"/>
            <w:lang w:eastAsia="ru-RU"/>
          </w:rPr>
          <w:t>443095, г</w:t>
        </w:r>
      </w:smartTag>
      <w:r w:rsidRPr="002158FF">
        <w:rPr>
          <w:rFonts w:ascii="Times New Roman" w:hAnsi="Times New Roman"/>
          <w:sz w:val="24"/>
          <w:szCs w:val="28"/>
          <w:lang w:eastAsia="ru-RU"/>
        </w:rPr>
        <w:t xml:space="preserve">. Самара, ул. Г.Димитрова, 39 </w:t>
      </w:r>
    </w:p>
    <w:p w:rsidR="001C6EE7" w:rsidRPr="002158FF" w:rsidRDefault="001C6EE7" w:rsidP="002158FF">
      <w:pPr>
        <w:spacing w:line="240" w:lineRule="auto"/>
        <w:ind w:firstLine="3261"/>
        <w:rPr>
          <w:rFonts w:ascii="Times New Roman" w:hAnsi="Times New Roman"/>
          <w:sz w:val="24"/>
          <w:szCs w:val="28"/>
          <w:lang w:eastAsia="ru-RU"/>
        </w:rPr>
      </w:pPr>
      <w:r w:rsidRPr="002158FF">
        <w:rPr>
          <w:rFonts w:ascii="Times New Roman" w:hAnsi="Times New Roman"/>
          <w:sz w:val="24"/>
          <w:szCs w:val="28"/>
          <w:lang w:eastAsia="ru-RU"/>
        </w:rPr>
        <w:t xml:space="preserve">тел./факс  (846) 956-02-29, </w:t>
      </w:r>
      <w:hyperlink r:id="rId8" w:tgtFrame="_blank" w:tooltip="mailto:school.raduga@mail.ru" w:history="1">
        <w:r w:rsidRPr="002158FF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school.raduga@mail.ru</w:t>
        </w:r>
      </w:hyperlink>
    </w:p>
    <w:p w:rsidR="001C6EE7" w:rsidRPr="002158FF" w:rsidRDefault="001C6EE7" w:rsidP="002158FF">
      <w:pPr>
        <w:spacing w:line="240" w:lineRule="auto"/>
        <w:ind w:firstLine="3261"/>
        <w:rPr>
          <w:rFonts w:ascii="Times New Roman" w:hAnsi="Times New Roman"/>
          <w:sz w:val="24"/>
          <w:szCs w:val="28"/>
          <w:lang w:eastAsia="ru-RU"/>
        </w:rPr>
      </w:pPr>
      <w:hyperlink r:id="rId9" w:history="1">
        <w:r w:rsidRPr="002158FF">
          <w:rPr>
            <w:rStyle w:val="Hyperlink"/>
            <w:rFonts w:ascii="Times New Roman" w:hAnsi="Times New Roman"/>
            <w:sz w:val="24"/>
            <w:szCs w:val="28"/>
            <w:lang w:eastAsia="ru-RU"/>
          </w:rPr>
          <w:t>http://raduga-samara.ru/</w:t>
        </w:r>
      </w:hyperlink>
      <w:r w:rsidRPr="002158FF">
        <w:rPr>
          <w:rFonts w:ascii="Times New Roman" w:hAnsi="Times New Roman"/>
          <w:sz w:val="24"/>
          <w:szCs w:val="28"/>
          <w:lang w:eastAsia="ru-RU"/>
        </w:rPr>
        <w:t xml:space="preserve">,  </w:t>
      </w:r>
      <w:hyperlink r:id="rId10" w:history="1">
        <w:r w:rsidRPr="002158FF">
          <w:rPr>
            <w:rStyle w:val="Hyperlink"/>
            <w:rFonts w:ascii="Times New Roman" w:hAnsi="Times New Roman"/>
            <w:sz w:val="24"/>
            <w:szCs w:val="28"/>
            <w:lang w:eastAsia="ru-RU"/>
          </w:rPr>
          <w:t>http://allworldart.ru/</w:t>
        </w:r>
      </w:hyperlink>
    </w:p>
    <w:p w:rsidR="001C6EE7" w:rsidRPr="002158FF" w:rsidRDefault="001C6EE7" w:rsidP="00D142E4">
      <w:pPr>
        <w:spacing w:line="240" w:lineRule="auto"/>
        <w:ind w:firstLine="0"/>
        <w:rPr>
          <w:rFonts w:ascii="Times New Roman" w:hAnsi="Times New Roman"/>
          <w:sz w:val="24"/>
          <w:szCs w:val="28"/>
          <w:lang w:eastAsia="ru-RU"/>
        </w:rPr>
      </w:pPr>
    </w:p>
    <w:p w:rsidR="001C6EE7" w:rsidRDefault="001C6EE7" w:rsidP="00372EF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C6EE7" w:rsidRPr="002158FF" w:rsidRDefault="001C6EE7" w:rsidP="00372EF6">
      <w:pPr>
        <w:spacing w:line="240" w:lineRule="auto"/>
        <w:jc w:val="center"/>
        <w:rPr>
          <w:rFonts w:ascii="Times New Roman" w:hAnsi="Times New Roman"/>
          <w:sz w:val="32"/>
          <w:szCs w:val="28"/>
          <w:lang w:eastAsia="ru-RU"/>
        </w:rPr>
      </w:pPr>
      <w:r w:rsidRPr="002158FF">
        <w:rPr>
          <w:rFonts w:ascii="Times New Roman" w:hAnsi="Times New Roman"/>
          <w:b/>
          <w:sz w:val="32"/>
          <w:szCs w:val="28"/>
          <w:lang w:eastAsia="ru-RU"/>
        </w:rPr>
        <w:t>ПРОГРАММА МЕРОПРИЯТИЯ</w:t>
      </w:r>
    </w:p>
    <w:p w:rsidR="001C6EE7" w:rsidRPr="002158FF" w:rsidRDefault="001C6EE7" w:rsidP="007C57C0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C6EE7" w:rsidRPr="002158FF" w:rsidRDefault="001C6EE7" w:rsidP="004B7EBE">
      <w:pPr>
        <w:spacing w:after="240"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2158FF">
        <w:rPr>
          <w:rFonts w:ascii="Times New Roman" w:hAnsi="Times New Roman"/>
          <w:b/>
          <w:sz w:val="28"/>
          <w:szCs w:val="28"/>
        </w:rPr>
        <w:t xml:space="preserve">30 марта </w:t>
      </w:r>
      <w:smartTag w:uri="urn:schemas-microsoft-com:office:smarttags" w:element="metricconverter">
        <w:smartTagPr>
          <w:attr w:name="ProductID" w:val="2017 г"/>
        </w:smartTagPr>
        <w:r w:rsidRPr="002158FF">
          <w:rPr>
            <w:rFonts w:ascii="Times New Roman" w:hAnsi="Times New Roman"/>
            <w:b/>
            <w:sz w:val="28"/>
            <w:szCs w:val="28"/>
          </w:rPr>
          <w:t>2017 г</w:t>
        </w:r>
      </w:smartTag>
      <w:r w:rsidRPr="002158FF">
        <w:rPr>
          <w:rFonts w:ascii="Times New Roman" w:hAnsi="Times New Roman"/>
          <w:b/>
          <w:sz w:val="28"/>
          <w:szCs w:val="28"/>
        </w:rPr>
        <w:t>.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32"/>
        </w:rPr>
      </w:pPr>
      <w:r w:rsidRPr="002158FF">
        <w:rPr>
          <w:rFonts w:ascii="Times New Roman" w:hAnsi="Times New Roman"/>
          <w:sz w:val="28"/>
          <w:szCs w:val="28"/>
        </w:rPr>
        <w:t xml:space="preserve">10.00 - 11.00 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лекция на тему «</w:t>
      </w:r>
      <w:r w:rsidRPr="002158FF">
        <w:rPr>
          <w:rFonts w:ascii="Times New Roman" w:hAnsi="Times New Roman"/>
          <w:sz w:val="28"/>
          <w:szCs w:val="32"/>
        </w:rPr>
        <w:t>Конкурсомания в современном учебном процессе»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 xml:space="preserve">11.00 -14.20 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Мастер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классы 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 xml:space="preserve">14.20-15.00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Pr="002158FF">
        <w:rPr>
          <w:rFonts w:ascii="Times New Roman" w:hAnsi="Times New Roman"/>
          <w:sz w:val="28"/>
          <w:szCs w:val="28"/>
        </w:rPr>
        <w:t xml:space="preserve">обед 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 xml:space="preserve">15.00-16.30 – Сольный концерт Т. Нечаевой 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b/>
          <w:sz w:val="32"/>
          <w:szCs w:val="28"/>
        </w:rPr>
      </w:pPr>
    </w:p>
    <w:p w:rsidR="001C6EE7" w:rsidRPr="002158FF" w:rsidRDefault="001C6EE7" w:rsidP="004B7EBE">
      <w:pPr>
        <w:spacing w:after="240"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2158FF">
        <w:rPr>
          <w:rFonts w:ascii="Times New Roman" w:hAnsi="Times New Roman"/>
          <w:b/>
          <w:sz w:val="28"/>
          <w:szCs w:val="28"/>
        </w:rPr>
        <w:t xml:space="preserve">31 марта </w:t>
      </w:r>
      <w:smartTag w:uri="urn:schemas-microsoft-com:office:smarttags" w:element="metricconverter">
        <w:smartTagPr>
          <w:attr w:name="ProductID" w:val="2017 г"/>
        </w:smartTagPr>
        <w:r w:rsidRPr="002158FF">
          <w:rPr>
            <w:rFonts w:ascii="Times New Roman" w:hAnsi="Times New Roman"/>
            <w:b/>
            <w:sz w:val="28"/>
            <w:szCs w:val="28"/>
          </w:rPr>
          <w:t>2017 г</w:t>
        </w:r>
      </w:smartTag>
      <w:r w:rsidRPr="002158FF">
        <w:rPr>
          <w:rFonts w:ascii="Times New Roman" w:hAnsi="Times New Roman"/>
          <w:b/>
          <w:sz w:val="28"/>
          <w:szCs w:val="28"/>
        </w:rPr>
        <w:t>.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 xml:space="preserve">10.00 - 12.30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Мастер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классы 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 xml:space="preserve">12.30 - 13.00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Pr="002158FF">
        <w:rPr>
          <w:rFonts w:ascii="Times New Roman" w:hAnsi="Times New Roman"/>
          <w:sz w:val="28"/>
          <w:szCs w:val="28"/>
        </w:rPr>
        <w:t xml:space="preserve">обед </w:t>
      </w:r>
    </w:p>
    <w:p w:rsidR="001C6EE7" w:rsidRPr="002158FF" w:rsidRDefault="001C6EE7" w:rsidP="00372EF6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 xml:space="preserve">13.00 - 14.30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Мастер 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>–</w:t>
      </w:r>
      <w:r w:rsidRPr="002158FF">
        <w:rPr>
          <w:rFonts w:ascii="Times New Roman" w:hAnsi="Times New Roman"/>
          <w:sz w:val="28"/>
          <w:szCs w:val="28"/>
        </w:rPr>
        <w:t xml:space="preserve"> классы</w:t>
      </w:r>
    </w:p>
    <w:p w:rsidR="001C6EE7" w:rsidRPr="002158FF" w:rsidRDefault="001C6EE7" w:rsidP="00372EF6">
      <w:pPr>
        <w:ind w:firstLine="0"/>
        <w:rPr>
          <w:rFonts w:ascii="Times New Roman" w:hAnsi="Times New Roman"/>
          <w:sz w:val="28"/>
          <w:szCs w:val="28"/>
        </w:rPr>
      </w:pPr>
      <w:r w:rsidRPr="002158FF">
        <w:rPr>
          <w:rFonts w:ascii="Times New Roman" w:hAnsi="Times New Roman"/>
          <w:sz w:val="28"/>
          <w:szCs w:val="28"/>
        </w:rPr>
        <w:t>15.00 - 16.30</w:t>
      </w:r>
      <w:r w:rsidRPr="002158FF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Pr="002158FF">
        <w:rPr>
          <w:rFonts w:ascii="Times New Roman" w:hAnsi="Times New Roman"/>
          <w:sz w:val="28"/>
          <w:szCs w:val="28"/>
          <w:lang w:eastAsia="ru-RU"/>
        </w:rPr>
        <w:t>К</w:t>
      </w:r>
      <w:r w:rsidRPr="002158FF">
        <w:rPr>
          <w:rFonts w:ascii="Times New Roman" w:hAnsi="Times New Roman"/>
          <w:sz w:val="28"/>
          <w:szCs w:val="28"/>
        </w:rPr>
        <w:t>онцерт студентов СГК им. Л.В.Собинова и СПО при СГК им. Л.В.Собинова (класс преподавателя Т.Нечаевой)</w:t>
      </w:r>
    </w:p>
    <w:p w:rsidR="001C6EE7" w:rsidRDefault="001C6EE7" w:rsidP="00A0588F">
      <w:pPr>
        <w:spacing w:line="240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1C6EE7" w:rsidRPr="002158FF" w:rsidRDefault="001C6EE7" w:rsidP="00A0588F">
      <w:pPr>
        <w:spacing w:line="240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2158FF">
        <w:rPr>
          <w:rFonts w:ascii="Times New Roman" w:hAnsi="Times New Roman"/>
          <w:b/>
          <w:sz w:val="28"/>
          <w:szCs w:val="28"/>
          <w:lang w:eastAsia="ru-RU"/>
        </w:rPr>
        <w:t xml:space="preserve">Форма участия: </w:t>
      </w:r>
    </w:p>
    <w:p w:rsidR="001C6EE7" w:rsidRPr="002158FF" w:rsidRDefault="001C6EE7" w:rsidP="00FE0E7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2158FF">
        <w:rPr>
          <w:rFonts w:ascii="Times New Roman" w:hAnsi="Times New Roman"/>
          <w:sz w:val="28"/>
          <w:szCs w:val="24"/>
          <w:lang w:eastAsia="ru-RU"/>
        </w:rPr>
        <w:t>слушатель (с выдачей сертификата о прохождении обучения, 18 час.)</w:t>
      </w:r>
      <w:r w:rsidRPr="002158FF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</w:p>
    <w:p w:rsidR="001C6EE7" w:rsidRPr="002158FF" w:rsidRDefault="001C6EE7" w:rsidP="00FE0E7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202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2158FF">
        <w:rPr>
          <w:rFonts w:ascii="Times New Roman" w:hAnsi="Times New Roman"/>
          <w:color w:val="000000"/>
          <w:sz w:val="28"/>
          <w:szCs w:val="24"/>
          <w:lang w:eastAsia="ru-RU"/>
        </w:rPr>
        <w:t>участник (исполнение концертной программы учащимися в ходе мастер-класса, с выдачей сертификата участника проекта).</w:t>
      </w:r>
    </w:p>
    <w:p w:rsidR="001C6EE7" w:rsidRPr="002158FF" w:rsidRDefault="001C6EE7" w:rsidP="00A0588F">
      <w:pPr>
        <w:pStyle w:val="ListParagraph"/>
        <w:shd w:val="clear" w:color="auto" w:fill="FFFFFF"/>
        <w:spacing w:before="100" w:beforeAutospacing="1" w:line="240" w:lineRule="auto"/>
        <w:ind w:firstLine="0"/>
        <w:jc w:val="center"/>
        <w:rPr>
          <w:rFonts w:ascii="Times New Roman" w:hAnsi="Times New Roman"/>
          <w:b/>
          <w:bCs/>
          <w:color w:val="000000"/>
          <w:sz w:val="28"/>
          <w:szCs w:val="24"/>
          <w:lang w:eastAsia="ru-RU"/>
        </w:rPr>
      </w:pPr>
    </w:p>
    <w:p w:rsidR="001C6EE7" w:rsidRDefault="001C6EE7" w:rsidP="00A0588F">
      <w:pPr>
        <w:pStyle w:val="ListParagraph"/>
        <w:spacing w:before="100" w:beforeAutospacing="1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4502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 СЛУШАТЕЛЯ</w:t>
      </w:r>
    </w:p>
    <w:p w:rsidR="001C6EE7" w:rsidRPr="00FE0E7E" w:rsidRDefault="001C6EE7" w:rsidP="00A0588F">
      <w:pPr>
        <w:spacing w:line="240" w:lineRule="auto"/>
        <w:ind w:firstLine="0"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участие в </w:t>
      </w:r>
      <w:r w:rsidRPr="00FE0E7E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Мастер-классах Т.Нечаевой</w:t>
      </w:r>
    </w:p>
    <w:p w:rsidR="001C6EE7" w:rsidRPr="00A0588F" w:rsidRDefault="001C6EE7" w:rsidP="00A0588F">
      <w:pPr>
        <w:spacing w:line="240" w:lineRule="auto"/>
        <w:ind w:firstLine="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289"/>
        <w:gridCol w:w="1982"/>
        <w:gridCol w:w="1982"/>
        <w:gridCol w:w="1982"/>
      </w:tblGrid>
      <w:tr w:rsidR="001C6EE7" w:rsidRPr="003C7C65" w:rsidTr="003C7C65">
        <w:trPr>
          <w:trHeight w:val="568"/>
        </w:trPr>
        <w:tc>
          <w:tcPr>
            <w:tcW w:w="675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89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982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Место работы</w:t>
            </w:r>
          </w:p>
        </w:tc>
        <w:tc>
          <w:tcPr>
            <w:tcW w:w="1982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982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Телефон контакта,</w:t>
            </w: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val="en-US" w:eastAsia="ru-RU"/>
              </w:rPr>
              <w:t>e-mail</w:t>
            </w:r>
          </w:p>
        </w:tc>
      </w:tr>
      <w:tr w:rsidR="001C6EE7" w:rsidRPr="003C7C65" w:rsidTr="003C7C65">
        <w:trPr>
          <w:trHeight w:val="341"/>
        </w:trPr>
        <w:tc>
          <w:tcPr>
            <w:tcW w:w="675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6EE7" w:rsidRDefault="001C6EE7" w:rsidP="00A0588F">
      <w:pPr>
        <w:pStyle w:val="ListParagraph"/>
        <w:shd w:val="clear" w:color="auto" w:fill="FFFFFF"/>
        <w:spacing w:before="100" w:beforeAutospacing="1" w:line="240" w:lineRule="auto"/>
        <w:ind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C6EE7" w:rsidRDefault="001C6EE7" w:rsidP="00FE0E7E">
      <w:pPr>
        <w:pStyle w:val="ListParagraph"/>
        <w:shd w:val="clear" w:color="auto" w:fill="FFFFFF"/>
        <w:spacing w:before="100" w:beforeAutospacing="1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4502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ЗАЯВКА</w:t>
      </w:r>
    </w:p>
    <w:p w:rsidR="001C6EE7" w:rsidRDefault="001C6EE7" w:rsidP="00FE0E7E">
      <w:pPr>
        <w:spacing w:after="240" w:line="240" w:lineRule="auto"/>
        <w:ind w:firstLine="0"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участие в </w:t>
      </w:r>
      <w:r w:rsidRPr="00FE0E7E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Мастер-классах Т.Нечаевой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1900"/>
        <w:gridCol w:w="1122"/>
        <w:gridCol w:w="1193"/>
        <w:gridCol w:w="1201"/>
        <w:gridCol w:w="1419"/>
        <w:gridCol w:w="1485"/>
        <w:gridCol w:w="1232"/>
      </w:tblGrid>
      <w:tr w:rsidR="001C6EE7" w:rsidRPr="003C7C65" w:rsidTr="003C7C65">
        <w:tc>
          <w:tcPr>
            <w:tcW w:w="445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00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ФИ учащихся (ансамбль)</w:t>
            </w:r>
          </w:p>
        </w:tc>
        <w:tc>
          <w:tcPr>
            <w:tcW w:w="1122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93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Класс, возраст</w:t>
            </w:r>
          </w:p>
        </w:tc>
        <w:tc>
          <w:tcPr>
            <w:tcW w:w="1201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ФИО педагога</w:t>
            </w:r>
          </w:p>
        </w:tc>
        <w:tc>
          <w:tcPr>
            <w:tcW w:w="1419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Программа</w:t>
            </w:r>
          </w:p>
          <w:p w:rsidR="001C6EE7" w:rsidRPr="003C7C65" w:rsidRDefault="001C6EE7" w:rsidP="003C7C65">
            <w:pPr>
              <w:spacing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(одно или два произведения)</w:t>
            </w:r>
          </w:p>
        </w:tc>
        <w:tc>
          <w:tcPr>
            <w:tcW w:w="1485" w:type="dxa"/>
          </w:tcPr>
          <w:p w:rsidR="001C6EE7" w:rsidRPr="003C7C65" w:rsidRDefault="001C6EE7" w:rsidP="003C7C65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Хронометраж исполнения</w:t>
            </w:r>
          </w:p>
        </w:tc>
        <w:tc>
          <w:tcPr>
            <w:tcW w:w="1232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Телефон контакта,</w:t>
            </w:r>
          </w:p>
          <w:p w:rsidR="001C6EE7" w:rsidRPr="003C7C65" w:rsidRDefault="001C6EE7" w:rsidP="003C7C65">
            <w:pPr>
              <w:spacing w:after="100" w:afterAutospacing="1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C65">
              <w:rPr>
                <w:rFonts w:ascii="Times New Roman" w:hAnsi="Times New Roman"/>
                <w:i/>
                <w:iCs/>
                <w:sz w:val="20"/>
                <w:szCs w:val="20"/>
                <w:lang w:val="en-US" w:eastAsia="ru-RU"/>
              </w:rPr>
              <w:t>e-mail</w:t>
            </w:r>
          </w:p>
        </w:tc>
      </w:tr>
      <w:tr w:rsidR="001C6EE7" w:rsidRPr="003C7C65" w:rsidTr="003C7C65">
        <w:tc>
          <w:tcPr>
            <w:tcW w:w="445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1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</w:tcPr>
          <w:p w:rsidR="001C6EE7" w:rsidRPr="003C7C65" w:rsidRDefault="001C6EE7" w:rsidP="003C7C6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6EE7" w:rsidRDefault="001C6EE7" w:rsidP="00A0588F">
      <w:pPr>
        <w:pStyle w:val="ListParagraph"/>
        <w:shd w:val="clear" w:color="auto" w:fill="FFFFFF"/>
        <w:spacing w:before="100" w:beforeAutospacing="1" w:line="240" w:lineRule="auto"/>
        <w:ind w:firstLine="0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C935A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P.S. Просьба оформлять заявки на фирменном бланке  учреждения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1C6EE7" w:rsidRDefault="001C6EE7" w:rsidP="00A0588F">
      <w:pPr>
        <w:pStyle w:val="ListParagraph"/>
        <w:shd w:val="clear" w:color="auto" w:fill="FFFFFF"/>
        <w:spacing w:before="100" w:beforeAutospacing="1" w:line="240" w:lineRule="auto"/>
        <w:ind w:firstLine="0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1C6EE7" w:rsidRPr="00FE0E7E" w:rsidRDefault="001C6EE7" w:rsidP="002158FF">
      <w:pPr>
        <w:spacing w:line="240" w:lineRule="auto"/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FE0E7E">
        <w:rPr>
          <w:rFonts w:ascii="Times New Roman" w:hAnsi="Times New Roman"/>
          <w:sz w:val="28"/>
          <w:szCs w:val="28"/>
          <w:lang w:eastAsia="ru-RU"/>
        </w:rPr>
        <w:t xml:space="preserve">Руководитель  проекта   </w:t>
      </w:r>
      <w:r w:rsidRPr="00FE0E7E">
        <w:rPr>
          <w:rFonts w:ascii="Times New Roman" w:hAnsi="Times New Roman"/>
          <w:b/>
          <w:i/>
          <w:sz w:val="28"/>
          <w:szCs w:val="28"/>
          <w:lang w:eastAsia="ru-RU"/>
        </w:rPr>
        <w:t>Головлева Елена Олеговна</w:t>
      </w:r>
      <w:r w:rsidRPr="00FE0E7E">
        <w:rPr>
          <w:rFonts w:ascii="Times New Roman" w:hAnsi="Times New Roman"/>
          <w:sz w:val="28"/>
          <w:szCs w:val="28"/>
          <w:lang w:eastAsia="ru-RU"/>
        </w:rPr>
        <w:t xml:space="preserve">  тел./ факс (846) 956-02-29;  8-927-202-98-26.</w:t>
      </w:r>
    </w:p>
    <w:p w:rsidR="001C6EE7" w:rsidRDefault="001C6EE7" w:rsidP="00A0588F">
      <w:pPr>
        <w:spacing w:line="240" w:lineRule="auto"/>
        <w:ind w:firstLine="0"/>
        <w:rPr>
          <w:rFonts w:ascii="Times New Roman" w:hAnsi="Times New Roman"/>
          <w:i/>
          <w:color w:val="000000"/>
          <w:sz w:val="32"/>
          <w:szCs w:val="32"/>
          <w:shd w:val="clear" w:color="auto" w:fill="FFFFFF"/>
          <w:lang w:eastAsia="ru-RU"/>
        </w:rPr>
      </w:pPr>
    </w:p>
    <w:p w:rsidR="001C6EE7" w:rsidRPr="002158FF" w:rsidRDefault="001C6EE7" w:rsidP="00A0588F">
      <w:pPr>
        <w:spacing w:line="240" w:lineRule="auto"/>
        <w:ind w:firstLine="0"/>
        <w:rPr>
          <w:rFonts w:ascii="Times New Roman" w:hAnsi="Times New Roman"/>
          <w:b/>
          <w:i/>
          <w:color w:val="000000"/>
          <w:sz w:val="28"/>
          <w:szCs w:val="32"/>
          <w:shd w:val="clear" w:color="auto" w:fill="FFFFFF"/>
          <w:lang w:eastAsia="ru-RU"/>
        </w:rPr>
      </w:pPr>
      <w:r w:rsidRPr="002158FF">
        <w:rPr>
          <w:rFonts w:ascii="Times New Roman" w:hAnsi="Times New Roman"/>
          <w:i/>
          <w:color w:val="000000"/>
          <w:sz w:val="28"/>
          <w:szCs w:val="32"/>
          <w:shd w:val="clear" w:color="auto" w:fill="FFFFFF"/>
          <w:lang w:eastAsia="ru-RU"/>
        </w:rPr>
        <w:t xml:space="preserve">Заявки на участие принимаются  до </w:t>
      </w:r>
      <w:r w:rsidRPr="002158FF">
        <w:rPr>
          <w:rFonts w:ascii="Times New Roman" w:hAnsi="Times New Roman"/>
          <w:b/>
          <w:i/>
          <w:color w:val="000000"/>
          <w:sz w:val="28"/>
          <w:szCs w:val="32"/>
          <w:shd w:val="clear" w:color="auto" w:fill="FFFFFF"/>
          <w:lang w:eastAsia="ru-RU"/>
        </w:rPr>
        <w:t xml:space="preserve">25 марта </w:t>
      </w:r>
      <w:smartTag w:uri="urn:schemas-microsoft-com:office:smarttags" w:element="metricconverter">
        <w:smartTagPr>
          <w:attr w:name="ProductID" w:val="2017 г"/>
        </w:smartTagPr>
        <w:r w:rsidRPr="002158FF">
          <w:rPr>
            <w:rFonts w:ascii="Times New Roman" w:hAnsi="Times New Roman"/>
            <w:b/>
            <w:i/>
            <w:color w:val="000000"/>
            <w:sz w:val="28"/>
            <w:szCs w:val="32"/>
            <w:shd w:val="clear" w:color="auto" w:fill="FFFFFF"/>
            <w:lang w:eastAsia="ru-RU"/>
          </w:rPr>
          <w:t>2017 г</w:t>
        </w:r>
      </w:smartTag>
      <w:r w:rsidRPr="002158FF">
        <w:rPr>
          <w:rFonts w:ascii="Times New Roman" w:hAnsi="Times New Roman"/>
          <w:b/>
          <w:i/>
          <w:color w:val="000000"/>
          <w:sz w:val="28"/>
          <w:szCs w:val="32"/>
          <w:shd w:val="clear" w:color="auto" w:fill="FFFFFF"/>
          <w:lang w:eastAsia="ru-RU"/>
        </w:rPr>
        <w:t>.</w:t>
      </w:r>
    </w:p>
    <w:p w:rsidR="001C6EE7" w:rsidRDefault="001C6EE7" w:rsidP="00A0588F">
      <w:pPr>
        <w:spacing w:line="240" w:lineRule="auto"/>
        <w:ind w:firstLine="0"/>
        <w:rPr>
          <w:rFonts w:ascii="Times New Roman" w:hAnsi="Times New Roman"/>
          <w:color w:val="000000"/>
          <w:sz w:val="24"/>
          <w:szCs w:val="32"/>
          <w:shd w:val="clear" w:color="auto" w:fill="FFFFFF"/>
          <w:lang w:eastAsia="ru-RU"/>
        </w:rPr>
      </w:pPr>
      <w:r w:rsidRPr="002158FF">
        <w:rPr>
          <w:rFonts w:ascii="Times New Roman" w:hAnsi="Times New Roman"/>
          <w:color w:val="000000"/>
          <w:sz w:val="24"/>
          <w:szCs w:val="32"/>
          <w:shd w:val="clear" w:color="auto" w:fill="FFFFFF"/>
          <w:lang w:eastAsia="ru-RU"/>
        </w:rPr>
        <w:t xml:space="preserve">Стоимость участия – 500 руб.  (оплата производится по безналичному расчету, </w:t>
      </w:r>
    </w:p>
    <w:p w:rsidR="001C6EE7" w:rsidRPr="002158FF" w:rsidRDefault="001C6EE7" w:rsidP="00A0588F">
      <w:pPr>
        <w:spacing w:line="240" w:lineRule="auto"/>
        <w:ind w:firstLine="0"/>
        <w:rPr>
          <w:rFonts w:ascii="Times New Roman" w:hAnsi="Times New Roman"/>
          <w:color w:val="000000"/>
          <w:sz w:val="24"/>
          <w:szCs w:val="32"/>
          <w:shd w:val="clear" w:color="auto" w:fill="FFFFFF"/>
          <w:lang w:eastAsia="ru-RU"/>
        </w:rPr>
      </w:pPr>
      <w:r w:rsidRPr="002158FF">
        <w:rPr>
          <w:rFonts w:ascii="Times New Roman" w:hAnsi="Times New Roman"/>
          <w:color w:val="000000"/>
          <w:sz w:val="24"/>
          <w:szCs w:val="32"/>
          <w:shd w:val="clear" w:color="auto" w:fill="FFFFFF"/>
          <w:lang w:eastAsia="ru-RU"/>
        </w:rPr>
        <w:t>при необходимости предоставляется пакет соответствующих документов).</w:t>
      </w:r>
    </w:p>
    <w:p w:rsidR="001C6EE7" w:rsidRPr="002158FF" w:rsidRDefault="001C6EE7" w:rsidP="002158FF">
      <w:pPr>
        <w:tabs>
          <w:tab w:val="left" w:pos="5550"/>
        </w:tabs>
        <w:autoSpaceDN w:val="0"/>
        <w:adjustRightInd w:val="0"/>
        <w:outlineLvl w:val="0"/>
        <w:rPr>
          <w:rFonts w:ascii="Times New Roman" w:hAnsi="Times New Roman"/>
          <w:sz w:val="20"/>
          <w:lang w:eastAsia="ru-RU"/>
        </w:rPr>
      </w:pPr>
    </w:p>
    <w:p w:rsidR="001C6EE7" w:rsidRPr="002158FF" w:rsidRDefault="001C6EE7" w:rsidP="002158FF">
      <w:pPr>
        <w:tabs>
          <w:tab w:val="left" w:pos="5550"/>
        </w:tabs>
        <w:autoSpaceDN w:val="0"/>
        <w:adjustRightInd w:val="0"/>
        <w:ind w:firstLine="0"/>
        <w:outlineLvl w:val="0"/>
        <w:rPr>
          <w:rFonts w:ascii="Times New Roman" w:hAnsi="Times New Roman"/>
          <w:b/>
          <w:lang w:eastAsia="ru-RU"/>
        </w:rPr>
      </w:pPr>
      <w:r w:rsidRPr="002158FF">
        <w:rPr>
          <w:rFonts w:ascii="Times New Roman" w:hAnsi="Times New Roman"/>
          <w:b/>
          <w:lang w:eastAsia="ru-RU"/>
        </w:rPr>
        <w:t xml:space="preserve">Реквизиты для оплаты участия </w:t>
      </w:r>
    </w:p>
    <w:p w:rsidR="001C6EE7" w:rsidRPr="002158FF" w:rsidRDefault="001C6EE7" w:rsidP="002158FF">
      <w:pPr>
        <w:tabs>
          <w:tab w:val="left" w:pos="5550"/>
        </w:tabs>
        <w:autoSpaceDN w:val="0"/>
        <w:adjustRightInd w:val="0"/>
        <w:ind w:firstLine="0"/>
        <w:outlineLvl w:val="0"/>
        <w:rPr>
          <w:rFonts w:ascii="Times New Roman" w:hAnsi="Times New Roman"/>
          <w:sz w:val="20"/>
          <w:lang w:eastAsia="ru-RU"/>
        </w:rPr>
      </w:pPr>
      <w:r w:rsidRPr="002158FF">
        <w:rPr>
          <w:rFonts w:ascii="Times New Roman" w:hAnsi="Times New Roman"/>
          <w:sz w:val="20"/>
          <w:lang w:eastAsia="ru-RU"/>
        </w:rPr>
        <w:t>МБУ ДО  «ДШИ №8 «Радуга» г.о. Самара</w:t>
      </w:r>
    </w:p>
    <w:p w:rsidR="001C6EE7" w:rsidRPr="002158FF" w:rsidRDefault="001C6EE7" w:rsidP="002158FF">
      <w:pPr>
        <w:tabs>
          <w:tab w:val="left" w:pos="5550"/>
        </w:tabs>
        <w:autoSpaceDN w:val="0"/>
        <w:adjustRightInd w:val="0"/>
        <w:ind w:firstLine="0"/>
        <w:outlineLvl w:val="0"/>
        <w:rPr>
          <w:rFonts w:ascii="Times New Roman" w:hAnsi="Times New Roman"/>
          <w:sz w:val="20"/>
          <w:lang w:eastAsia="ru-RU"/>
        </w:rPr>
      </w:pPr>
      <w:smartTag w:uri="urn:schemas-microsoft-com:office:smarttags" w:element="metricconverter">
        <w:smartTagPr>
          <w:attr w:name="ProductID" w:val="443095, г"/>
        </w:smartTagPr>
        <w:r w:rsidRPr="002158FF">
          <w:rPr>
            <w:rFonts w:ascii="Times New Roman" w:hAnsi="Times New Roman"/>
            <w:sz w:val="20"/>
            <w:lang w:eastAsia="ru-RU"/>
          </w:rPr>
          <w:t>443095, г</w:t>
        </w:r>
      </w:smartTag>
      <w:r w:rsidRPr="002158FF">
        <w:rPr>
          <w:rFonts w:ascii="Times New Roman" w:hAnsi="Times New Roman"/>
          <w:sz w:val="20"/>
          <w:lang w:eastAsia="ru-RU"/>
        </w:rPr>
        <w:t>. Самара, ул. Георгия Димитрова 39</w:t>
      </w:r>
    </w:p>
    <w:p w:rsidR="001C6EE7" w:rsidRPr="002158FF" w:rsidRDefault="001C6EE7" w:rsidP="002158FF">
      <w:pPr>
        <w:tabs>
          <w:tab w:val="left" w:pos="5550"/>
        </w:tabs>
        <w:autoSpaceDN w:val="0"/>
        <w:adjustRightInd w:val="0"/>
        <w:ind w:firstLine="0"/>
        <w:outlineLvl w:val="0"/>
        <w:rPr>
          <w:rFonts w:ascii="Times New Roman" w:hAnsi="Times New Roman"/>
          <w:sz w:val="20"/>
          <w:lang w:eastAsia="ru-RU"/>
        </w:rPr>
      </w:pPr>
      <w:r w:rsidRPr="002158FF">
        <w:rPr>
          <w:rFonts w:ascii="Times New Roman" w:hAnsi="Times New Roman"/>
          <w:sz w:val="20"/>
          <w:lang w:eastAsia="ru-RU"/>
        </w:rPr>
        <w:t>ОГРН 1036300111242</w:t>
      </w:r>
    </w:p>
    <w:p w:rsidR="001C6EE7" w:rsidRPr="002158FF" w:rsidRDefault="001C6EE7" w:rsidP="002158FF">
      <w:pPr>
        <w:tabs>
          <w:tab w:val="left" w:pos="5550"/>
        </w:tabs>
        <w:autoSpaceDN w:val="0"/>
        <w:adjustRightInd w:val="0"/>
        <w:ind w:firstLine="0"/>
        <w:outlineLvl w:val="0"/>
        <w:rPr>
          <w:rFonts w:ascii="Times New Roman" w:hAnsi="Times New Roman"/>
          <w:sz w:val="20"/>
          <w:lang w:eastAsia="ru-RU"/>
        </w:rPr>
      </w:pPr>
      <w:r w:rsidRPr="002158FF">
        <w:rPr>
          <w:rFonts w:ascii="Times New Roman" w:hAnsi="Times New Roman"/>
          <w:sz w:val="20"/>
          <w:lang w:eastAsia="ru-RU"/>
        </w:rPr>
        <w:t>ИНН /КПП  6312033690 / 631201001</w:t>
      </w:r>
    </w:p>
    <w:p w:rsidR="001C6EE7" w:rsidRPr="002158FF" w:rsidRDefault="001C6EE7" w:rsidP="002158FF">
      <w:pPr>
        <w:pStyle w:val="20"/>
        <w:shd w:val="clear" w:color="auto" w:fill="auto"/>
        <w:spacing w:after="0"/>
        <w:jc w:val="left"/>
        <w:rPr>
          <w:rFonts w:ascii="Times New Roman" w:hAnsi="Times New Roman"/>
          <w:b w:val="0"/>
          <w:bCs/>
          <w:sz w:val="20"/>
          <w:lang/>
        </w:rPr>
      </w:pPr>
      <w:r w:rsidRPr="002158FF">
        <w:rPr>
          <w:rFonts w:ascii="Times New Roman" w:hAnsi="Times New Roman"/>
          <w:b w:val="0"/>
          <w:sz w:val="20"/>
          <w:lang/>
        </w:rPr>
        <w:t>л/с 206.03.063.0</w:t>
      </w:r>
      <w:r w:rsidRPr="002158FF">
        <w:rPr>
          <w:rFonts w:ascii="Times New Roman" w:hAnsi="Times New Roman"/>
          <w:b w:val="0"/>
          <w:bCs/>
          <w:sz w:val="20"/>
          <w:lang/>
        </w:rPr>
        <w:t xml:space="preserve"> в Департаменте финансов и экономического развития Администрации городского округа Самара</w:t>
      </w:r>
    </w:p>
    <w:p w:rsidR="001C6EE7" w:rsidRPr="002158FF" w:rsidRDefault="001C6EE7" w:rsidP="002158FF">
      <w:pPr>
        <w:pStyle w:val="20"/>
        <w:shd w:val="clear" w:color="auto" w:fill="auto"/>
        <w:spacing w:after="0"/>
        <w:jc w:val="left"/>
        <w:rPr>
          <w:rFonts w:ascii="Times New Roman" w:hAnsi="Times New Roman"/>
          <w:b w:val="0"/>
          <w:bCs/>
          <w:sz w:val="20"/>
          <w:lang/>
        </w:rPr>
      </w:pPr>
      <w:r w:rsidRPr="002158FF">
        <w:rPr>
          <w:rFonts w:ascii="Times New Roman" w:hAnsi="Times New Roman"/>
          <w:b w:val="0"/>
          <w:bCs/>
          <w:sz w:val="20"/>
          <w:lang/>
        </w:rPr>
        <w:t>р/с № 40701810636013000001  Департамента финансов и экономического развития Администрации городского округа Самара в ОТДЕЛЕНИИ САМАРА  Г. САМАРА.</w:t>
      </w:r>
    </w:p>
    <w:p w:rsidR="001C6EE7" w:rsidRPr="002158FF" w:rsidRDefault="001C6EE7" w:rsidP="002158FF">
      <w:pPr>
        <w:ind w:firstLine="0"/>
        <w:jc w:val="both"/>
        <w:rPr>
          <w:rFonts w:ascii="Times New Roman" w:hAnsi="Times New Roman"/>
          <w:sz w:val="20"/>
        </w:rPr>
      </w:pPr>
      <w:r w:rsidRPr="002158FF">
        <w:rPr>
          <w:rFonts w:ascii="Times New Roman" w:hAnsi="Times New Roman"/>
          <w:sz w:val="20"/>
        </w:rPr>
        <w:t>БИК  043601001</w:t>
      </w:r>
    </w:p>
    <w:p w:rsidR="001C6EE7" w:rsidRPr="002158FF" w:rsidRDefault="001C6EE7" w:rsidP="002158FF">
      <w:pPr>
        <w:ind w:firstLine="0"/>
        <w:jc w:val="both"/>
        <w:rPr>
          <w:rFonts w:ascii="Times New Roman" w:hAnsi="Times New Roman"/>
          <w:sz w:val="20"/>
        </w:rPr>
      </w:pPr>
      <w:r w:rsidRPr="002158FF">
        <w:rPr>
          <w:rFonts w:ascii="Times New Roman" w:hAnsi="Times New Roman"/>
          <w:sz w:val="20"/>
        </w:rPr>
        <w:t>КБК 00000000000000000130</w:t>
      </w:r>
    </w:p>
    <w:p w:rsidR="001C6EE7" w:rsidRDefault="001C6EE7" w:rsidP="002158FF">
      <w:pPr>
        <w:ind w:firstLine="0"/>
        <w:jc w:val="both"/>
        <w:rPr>
          <w:rFonts w:ascii="Times New Roman" w:hAnsi="Times New Roman"/>
        </w:rPr>
      </w:pPr>
      <w:r w:rsidRPr="002158FF">
        <w:rPr>
          <w:rFonts w:ascii="Times New Roman" w:hAnsi="Times New Roman"/>
          <w:sz w:val="20"/>
        </w:rPr>
        <w:t>ОКТМО 36701310</w:t>
      </w:r>
    </w:p>
    <w:p w:rsidR="001C6EE7" w:rsidRPr="000136BB" w:rsidRDefault="001C6EE7" w:rsidP="00063552">
      <w:pPr>
        <w:spacing w:line="360" w:lineRule="auto"/>
        <w:ind w:firstLine="0"/>
        <w:jc w:val="center"/>
        <w:rPr>
          <w:rFonts w:ascii="Georgia" w:hAnsi="Georgia"/>
          <w:b/>
          <w:sz w:val="44"/>
          <w:szCs w:val="36"/>
          <w:lang w:eastAsia="ru-RU"/>
        </w:rPr>
      </w:pPr>
      <w:r w:rsidRPr="000136BB">
        <w:rPr>
          <w:rFonts w:ascii="Georgia" w:hAnsi="Georgia"/>
          <w:b/>
          <w:sz w:val="44"/>
          <w:szCs w:val="36"/>
          <w:lang w:eastAsia="ru-RU"/>
        </w:rPr>
        <w:t>Татьяна НЕЧАЕВА</w:t>
      </w:r>
    </w:p>
    <w:p w:rsidR="001C6EE7" w:rsidRPr="00063552" w:rsidRDefault="001C6EE7" w:rsidP="00063552">
      <w:pPr>
        <w:spacing w:line="360" w:lineRule="auto"/>
        <w:ind w:firstLine="0"/>
        <w:jc w:val="center"/>
        <w:rPr>
          <w:rFonts w:ascii="Georgia" w:hAnsi="Georgia"/>
          <w:b/>
          <w:sz w:val="36"/>
          <w:szCs w:val="36"/>
          <w:lang w:eastAsia="ru-RU"/>
        </w:rPr>
      </w:pPr>
      <w:r w:rsidRPr="003C7C65">
        <w:rPr>
          <w:rFonts w:ascii="Georgia" w:hAnsi="Georgia"/>
          <w:b/>
          <w:noProof/>
          <w:sz w:val="36"/>
          <w:szCs w:val="36"/>
          <w:lang w:eastAsia="ru-RU"/>
        </w:rPr>
        <w:pict>
          <v:shape id="Рисунок 3" o:spid="_x0000_i1025" type="#_x0000_t75" style="width:185.25pt;height:277.5pt;visibility:visible">
            <v:imagedata r:id="rId11" o:title=""/>
          </v:shape>
        </w:pict>
      </w:r>
    </w:p>
    <w:p w:rsidR="001C6EE7" w:rsidRPr="00063552" w:rsidRDefault="001C6EE7" w:rsidP="00063552">
      <w:pPr>
        <w:spacing w:line="240" w:lineRule="auto"/>
        <w:ind w:firstLine="0"/>
        <w:jc w:val="center"/>
        <w:rPr>
          <w:rFonts w:ascii="Georgia" w:hAnsi="Georgia"/>
          <w:sz w:val="28"/>
          <w:szCs w:val="28"/>
          <w:lang w:eastAsia="ru-RU"/>
        </w:rPr>
      </w:pPr>
      <w:r w:rsidRPr="00063552">
        <w:rPr>
          <w:rFonts w:ascii="Georgia" w:hAnsi="Georgia"/>
          <w:sz w:val="28"/>
          <w:szCs w:val="28"/>
          <w:lang w:eastAsia="ru-RU"/>
        </w:rPr>
        <w:t>фортепиано</w:t>
      </w:r>
    </w:p>
    <w:p w:rsidR="001C6EE7" w:rsidRDefault="001C6EE7" w:rsidP="00063552">
      <w:pPr>
        <w:spacing w:line="240" w:lineRule="auto"/>
        <w:ind w:firstLine="0"/>
        <w:jc w:val="center"/>
        <w:rPr>
          <w:rFonts w:ascii="Georgia" w:hAnsi="Georgia"/>
          <w:sz w:val="28"/>
          <w:szCs w:val="28"/>
          <w:lang w:eastAsia="ru-RU"/>
        </w:rPr>
      </w:pPr>
      <w:r w:rsidRPr="00063552">
        <w:rPr>
          <w:rFonts w:ascii="Georgia" w:hAnsi="Georgia"/>
          <w:sz w:val="28"/>
          <w:szCs w:val="28"/>
          <w:lang w:eastAsia="ru-RU"/>
        </w:rPr>
        <w:t>г.</w:t>
      </w:r>
      <w:r>
        <w:rPr>
          <w:rFonts w:ascii="Georgia" w:hAnsi="Georgia"/>
          <w:sz w:val="28"/>
          <w:szCs w:val="28"/>
          <w:lang w:eastAsia="ru-RU"/>
        </w:rPr>
        <w:t xml:space="preserve"> Саратов</w:t>
      </w:r>
      <w:r w:rsidRPr="00063552">
        <w:rPr>
          <w:rFonts w:ascii="Georgia" w:hAnsi="Georgia"/>
          <w:sz w:val="28"/>
          <w:szCs w:val="28"/>
          <w:lang w:eastAsia="ru-RU"/>
        </w:rPr>
        <w:t>, Россия</w:t>
      </w:r>
    </w:p>
    <w:p w:rsidR="001C6EE7" w:rsidRPr="00063552" w:rsidRDefault="001C6EE7" w:rsidP="00063552">
      <w:pPr>
        <w:spacing w:line="240" w:lineRule="auto"/>
        <w:ind w:firstLine="0"/>
        <w:jc w:val="center"/>
        <w:rPr>
          <w:rFonts w:ascii="Georgia" w:hAnsi="Georgia"/>
          <w:sz w:val="28"/>
          <w:szCs w:val="28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Татьяна Нечаева</w:t>
      </w:r>
      <w:r>
        <w:rPr>
          <w:rFonts w:ascii="Times New Roman" w:hAnsi="Times New Roman"/>
          <w:sz w:val="28"/>
          <w:szCs w:val="28"/>
        </w:rPr>
        <w:t xml:space="preserve"> – лауреат Международных конкурсов, доцент кафедры Специального фортепиано Саратовской государственной консерватории</w:t>
      </w:r>
      <w:r w:rsidRPr="007C57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им. Л.В. Собинова, заведующая фортепианным отделением музыкального колледжа при СГК им. Л.В. Собинова. Профессиональное образование получила в Саратовской консерватории (фортепиано, класс Народного артиста РФ, профессора  А.М.Тараканова), затем в Аспирантуре Искусств в СГК им. Л.В.Собинова. Своё исполнительское мастерство Т.Нечаева продолжала совершенствовать на мастер – классах ведущих мировых пианистов: В.Тропп (Москва), Т.Поддубная (США), А.Диев (Москва), В.Носина (Москва), Н.Луганский (Москва), А.Почекин (Испания), М.Штанге (Германия). </w:t>
      </w: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2001 года Т.Нечаева работает в СГК им. Л.В. Собинова. Благодаря её усилиям в Саратовской консерватории была организована Музыкальная академия для преподавателей ДМШ и ДШИ, творческий проект «Саратов – Ивановка», открытый детский фестиваль фортепианной музыки «Мы – будущие профессионалы», </w:t>
      </w:r>
      <w:r>
        <w:rPr>
          <w:rFonts w:ascii="Times New Roman" w:hAnsi="Times New Roman"/>
          <w:bCs/>
          <w:sz w:val="28"/>
          <w:szCs w:val="28"/>
          <w:lang w:eastAsia="ru-RU"/>
        </w:rPr>
        <w:t>Открытый детский и юношеский Интернет-конкурс юных пианистов</w:t>
      </w:r>
      <w:r>
        <w:rPr>
          <w:rFonts w:ascii="Times New Roman" w:hAnsi="Times New Roman"/>
          <w:sz w:val="28"/>
          <w:szCs w:val="28"/>
        </w:rPr>
        <w:t xml:space="preserve">.  Т.И.Нечаева является идейным вдохновителем международного конкурса пианистов и фортепианных ансамблей в четыре руки им. С.В.Рахманинова. Этот конкурс проводится в музее-усадьбе С.В.Рахманинова «Ивановка» (Тамбовская область). </w:t>
      </w: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класса доцента Т.Нечаевой с успехом выступают на всероссийских и международных конкурсах, концертных площадках России, Болгарии, Италии, Германии, Эстонии, США, Голландии, Австрии и др. Среди студентов – обладатели Гран-при, лауреаты и дипломанты всероссийских и международных конкурсов, а также участники престижных фестивалей (международный фестиваль «Петр Великий», Нидерланды; международный фестиваль в Австрии, Зальцбург).</w:t>
      </w: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Татьяна Нечаева ведёт активную исполнительскую деятельность, выступая как с сольными программами, так и в составе различных ансамблей (дуэт, трио, квинтет, камерный и  народный оркестр), а также программы с различными солистами (вокал, скрипка, виолончель, саксофон, орган, фисгармония, баян, ударные). Принимала участие в концертных программах  Саратовского отделения Союза композиторов, где исполнялись сочинения Е.Гохман (выступления на площадках Саратова и в Московском отделении Союза композиторов). Т.Нечаева – неоднократный участник международных фестивалей «Вселенная звука» (Москва), «Московская осень» (Москва), международный фестиваль в г.Добрич, (Болгария). В 2013 году в музее-усадьбе С.В.Рахманинова «Ивановка» в рамках творческого проекта «Неизвестный Рахманинов» состоялась мировая премьера цикла С.В.Рахманинова Салонные пьесы ор. 10 для камерных составов (фортепиано и струнные). </w:t>
      </w: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Гастрольная деятельность представлена обширной географией: от городов России  </w:t>
      </w:r>
      <w:r>
        <w:rPr>
          <w:rFonts w:ascii="Times New Roman" w:hAnsi="Times New Roman"/>
          <w:color w:val="000000"/>
          <w:sz w:val="28"/>
          <w:szCs w:val="28"/>
        </w:rPr>
        <w:t xml:space="preserve">(Москва, Пенза, Ставрополь, Бузулук, Орск, Невинномысск, Омск, Киров, Тамбов, Борисоглебск и др.) </w:t>
      </w:r>
      <w:r>
        <w:rPr>
          <w:rFonts w:ascii="Times New Roman" w:hAnsi="Times New Roman"/>
          <w:sz w:val="28"/>
          <w:szCs w:val="28"/>
        </w:rPr>
        <w:t xml:space="preserve">до Зарубежья (Болгария, США). Пианистка владеет обширным репертуаром, среди которого произведения композиторов разных эпох. </w:t>
      </w: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Default="001C6EE7" w:rsidP="004B7EB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</w:p>
    <w:p w:rsidR="001C6EE7" w:rsidRDefault="001C6EE7" w:rsidP="004B7EB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</w:p>
    <w:p w:rsidR="001C6EE7" w:rsidRPr="004B7EBE" w:rsidRDefault="001C6EE7" w:rsidP="004B7EBE">
      <w:pPr>
        <w:spacing w:line="240" w:lineRule="auto"/>
        <w:jc w:val="center"/>
        <w:rPr>
          <w:rFonts w:ascii="Georgia" w:hAnsi="Georgia"/>
          <w:sz w:val="28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Департамент образования администрации городского округа Самара</w:t>
      </w:r>
    </w:p>
    <w:p w:rsidR="001C6EE7" w:rsidRPr="004B7EBE" w:rsidRDefault="001C6EE7" w:rsidP="004B7EB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Межрегиональный образовательный проект «Педагог-педагогу»</w:t>
      </w:r>
    </w:p>
    <w:p w:rsidR="001C6EE7" w:rsidRPr="004B7EBE" w:rsidRDefault="001C6EE7" w:rsidP="004B7EB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МБУ ДО «Детская школа искусств №8 «Радуга» г.о. Самара</w:t>
      </w:r>
    </w:p>
    <w:p w:rsidR="001C6EE7" w:rsidRPr="004B7EBE" w:rsidRDefault="001C6EE7" w:rsidP="004B7EB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ГБПОУ «Самарское музыкальное училище им. Д.Г. Шаталова»</w:t>
      </w:r>
    </w:p>
    <w:p w:rsidR="001C6EE7" w:rsidRPr="00947F11" w:rsidRDefault="001C6EE7" w:rsidP="00FE0E7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C6EE7" w:rsidRPr="009B3152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96"/>
          <w:szCs w:val="96"/>
          <w:lang w:eastAsia="ru-RU"/>
        </w:rPr>
      </w:pPr>
      <w:r w:rsidRPr="003C7C65">
        <w:rPr>
          <w:rFonts w:ascii="Times New Roman" w:hAnsi="Times New Roman"/>
          <w:noProof/>
          <w:sz w:val="44"/>
          <w:szCs w:val="44"/>
          <w:lang w:eastAsia="ru-RU"/>
        </w:rPr>
        <w:pict>
          <v:shape id="_x0000_i1026" type="#_x0000_t75" style="width:185.25pt;height:277.5pt;visibility:visible">
            <v:imagedata r:id="rId11" o:title=""/>
          </v:shape>
        </w:pict>
      </w:r>
      <w:r w:rsidRPr="009B3152">
        <w:rPr>
          <w:rFonts w:ascii="Times New Roman" w:hAnsi="Times New Roman"/>
          <w:sz w:val="96"/>
          <w:szCs w:val="96"/>
          <w:lang w:eastAsia="ru-RU"/>
        </w:rPr>
        <w:t xml:space="preserve"> </w:t>
      </w: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bCs/>
          <w:color w:val="000000"/>
          <w:sz w:val="56"/>
          <w:szCs w:val="56"/>
          <w:shd w:val="clear" w:color="auto" w:fill="FFFFFF"/>
          <w:lang w:eastAsia="ru-RU"/>
        </w:rPr>
      </w:pPr>
      <w:r w:rsidRPr="004B7EBE">
        <w:rPr>
          <w:rFonts w:ascii="Georgia" w:hAnsi="Georgia"/>
          <w:b/>
          <w:sz w:val="56"/>
          <w:szCs w:val="56"/>
          <w:lang w:eastAsia="ru-RU"/>
        </w:rPr>
        <w:t>30</w:t>
      </w:r>
      <w:r w:rsidRPr="004B7EBE">
        <w:rPr>
          <w:rFonts w:ascii="Georgia" w:hAnsi="Georgia"/>
          <w:b/>
          <w:sz w:val="52"/>
          <w:szCs w:val="52"/>
          <w:lang w:eastAsia="ru-RU"/>
        </w:rPr>
        <w:t xml:space="preserve"> марта </w:t>
      </w:r>
      <w:r w:rsidRPr="004B7EBE">
        <w:rPr>
          <w:rFonts w:ascii="Georgia" w:hAnsi="Georgia"/>
          <w:b/>
          <w:bCs/>
          <w:color w:val="000000"/>
          <w:sz w:val="56"/>
          <w:szCs w:val="56"/>
          <w:shd w:val="clear" w:color="auto" w:fill="FFFFFF"/>
          <w:lang w:eastAsia="ru-RU"/>
        </w:rPr>
        <w:t xml:space="preserve">                                      15.00 </w:t>
      </w:r>
    </w:p>
    <w:p w:rsidR="001C6EE7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4B7EBE">
        <w:rPr>
          <w:rFonts w:ascii="Times New Roman" w:hAnsi="Times New Roman"/>
          <w:sz w:val="28"/>
          <w:szCs w:val="28"/>
          <w:lang w:eastAsia="ru-RU"/>
        </w:rPr>
        <w:t xml:space="preserve">Лауреат международных конкурсов, </w:t>
      </w: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7EBE">
        <w:rPr>
          <w:rFonts w:ascii="Times New Roman" w:hAnsi="Times New Roman"/>
          <w:sz w:val="28"/>
          <w:szCs w:val="28"/>
        </w:rPr>
        <w:t>доцент кафедры Специального фортепиано Саратовской государственной консерватории им. Л.В. Собинова, заведующая фортепианным отделением музыкального колледжа при СГК им. Л.В. Собинова</w:t>
      </w:r>
    </w:p>
    <w:p w:rsidR="001C6EE7" w:rsidRPr="009B3152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bCs/>
          <w:color w:val="000000"/>
          <w:sz w:val="72"/>
          <w:szCs w:val="72"/>
          <w:shd w:val="clear" w:color="auto" w:fill="FFFFFF"/>
          <w:lang w:eastAsia="ru-RU"/>
        </w:rPr>
      </w:pPr>
      <w:r w:rsidRPr="004B7EBE">
        <w:rPr>
          <w:rFonts w:ascii="Georgia" w:hAnsi="Georgia"/>
          <w:b/>
          <w:bCs/>
          <w:color w:val="000000"/>
          <w:sz w:val="72"/>
          <w:szCs w:val="72"/>
          <w:shd w:val="clear" w:color="auto" w:fill="FFFFFF"/>
          <w:lang w:eastAsia="ru-RU"/>
        </w:rPr>
        <w:t xml:space="preserve">Татьяна Нечаева </w:t>
      </w: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sz w:val="36"/>
          <w:szCs w:val="36"/>
          <w:lang w:eastAsia="ru-RU"/>
        </w:rPr>
      </w:pPr>
      <w:r w:rsidRPr="004B7EBE">
        <w:rPr>
          <w:rFonts w:ascii="Georgia" w:hAnsi="Georgia"/>
          <w:b/>
          <w:sz w:val="36"/>
          <w:szCs w:val="36"/>
          <w:lang w:eastAsia="ru-RU"/>
        </w:rPr>
        <w:t>(фортепиано)</w:t>
      </w:r>
    </w:p>
    <w:p w:rsidR="001C6EE7" w:rsidRDefault="001C6EE7" w:rsidP="00FE0E7E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C6EE7" w:rsidRPr="009B3152" w:rsidRDefault="001C6EE7" w:rsidP="00FE0E7E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C6EE7" w:rsidRPr="009B3152" w:rsidRDefault="001C6EE7" w:rsidP="00FE0E7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9B3152">
        <w:rPr>
          <w:rFonts w:ascii="Times New Roman" w:hAnsi="Times New Roman"/>
          <w:b/>
          <w:sz w:val="32"/>
          <w:szCs w:val="32"/>
          <w:lang w:eastAsia="ru-RU"/>
        </w:rPr>
        <w:t>Программа концерта</w:t>
      </w:r>
    </w:p>
    <w:p w:rsidR="001C6EE7" w:rsidRPr="009B3152" w:rsidRDefault="001C6EE7" w:rsidP="00FE0E7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C6EE7" w:rsidRPr="00045160" w:rsidRDefault="001C6EE7" w:rsidP="00045160">
      <w:pPr>
        <w:spacing w:line="240" w:lineRule="auto"/>
        <w:ind w:firstLine="0"/>
        <w:jc w:val="center"/>
        <w:rPr>
          <w:rFonts w:ascii="Times New Roman" w:hAnsi="Times New Roman"/>
          <w:sz w:val="44"/>
          <w:szCs w:val="44"/>
          <w:lang w:eastAsia="ru-RU"/>
        </w:rPr>
      </w:pPr>
      <w:r w:rsidRPr="006A1C5C">
        <w:rPr>
          <w:rFonts w:ascii="Times New Roman" w:hAnsi="Times New Roman"/>
          <w:sz w:val="44"/>
          <w:szCs w:val="44"/>
          <w:lang w:eastAsia="ru-RU"/>
        </w:rPr>
        <w:t xml:space="preserve">Ф. Шуберт- Ф. Лист «Приют» </w:t>
      </w:r>
    </w:p>
    <w:p w:rsidR="001C6EE7" w:rsidRPr="006A1C5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44"/>
          <w:szCs w:val="44"/>
          <w:lang w:eastAsia="ru-RU"/>
        </w:rPr>
      </w:pPr>
      <w:r w:rsidRPr="006A1C5C">
        <w:rPr>
          <w:rFonts w:ascii="Times New Roman" w:hAnsi="Times New Roman"/>
          <w:sz w:val="44"/>
          <w:szCs w:val="44"/>
          <w:lang w:eastAsia="ru-RU"/>
        </w:rPr>
        <w:t>Ф. Шуберт Фантазия «Скиталец»</w:t>
      </w:r>
    </w:p>
    <w:p w:rsidR="001C6EE7" w:rsidRPr="006A1C5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44"/>
          <w:szCs w:val="44"/>
          <w:lang w:eastAsia="ru-RU"/>
        </w:rPr>
      </w:pPr>
      <w:r w:rsidRPr="006A1C5C">
        <w:rPr>
          <w:rFonts w:ascii="Times New Roman" w:hAnsi="Times New Roman"/>
          <w:sz w:val="44"/>
          <w:szCs w:val="44"/>
          <w:lang w:eastAsia="ru-RU"/>
        </w:rPr>
        <w:t xml:space="preserve"> Ф. Лист «Женевские колокола» </w:t>
      </w:r>
    </w:p>
    <w:p w:rsidR="001C6EE7" w:rsidRPr="006A1C5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44"/>
          <w:szCs w:val="44"/>
          <w:lang w:eastAsia="ru-RU"/>
        </w:rPr>
      </w:pPr>
      <w:r w:rsidRPr="006A1C5C">
        <w:rPr>
          <w:rFonts w:ascii="Times New Roman" w:hAnsi="Times New Roman"/>
          <w:sz w:val="44"/>
          <w:szCs w:val="44"/>
          <w:lang w:eastAsia="ru-RU"/>
        </w:rPr>
        <w:t>Ф.</w:t>
      </w:r>
      <w:r>
        <w:rPr>
          <w:rFonts w:ascii="Times New Roman" w:hAnsi="Times New Roman"/>
          <w:sz w:val="44"/>
          <w:szCs w:val="44"/>
          <w:lang w:eastAsia="ru-RU"/>
        </w:rPr>
        <w:t xml:space="preserve"> </w:t>
      </w:r>
      <w:r w:rsidRPr="006A1C5C">
        <w:rPr>
          <w:rFonts w:ascii="Times New Roman" w:hAnsi="Times New Roman"/>
          <w:sz w:val="44"/>
          <w:szCs w:val="44"/>
          <w:lang w:eastAsia="ru-RU"/>
        </w:rPr>
        <w:t>Лист Соната-фантазия «По прочтении Данте»</w:t>
      </w:r>
    </w:p>
    <w:p w:rsidR="001C6EE7" w:rsidRDefault="001C6EE7" w:rsidP="007C57C0">
      <w:pPr>
        <w:spacing w:after="24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1C6EE7" w:rsidRPr="004B7EBE" w:rsidRDefault="001C6EE7" w:rsidP="00FE0E7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Департамент образования администрации городского округа Самара</w:t>
      </w:r>
    </w:p>
    <w:p w:rsidR="001C6EE7" w:rsidRPr="004B7EBE" w:rsidRDefault="001C6EE7" w:rsidP="00FE0E7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Межрегиональный образовательный проект «Педагог-педагогу»</w:t>
      </w:r>
    </w:p>
    <w:p w:rsidR="001C6EE7" w:rsidRPr="004B7EBE" w:rsidRDefault="001C6EE7" w:rsidP="00FE0E7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МБУ ДО «Детская школа искусств №8 «Радуга» г.о. Самара</w:t>
      </w:r>
    </w:p>
    <w:p w:rsidR="001C6EE7" w:rsidRPr="004B7EBE" w:rsidRDefault="001C6EE7" w:rsidP="00FE0E7E">
      <w:pPr>
        <w:spacing w:line="240" w:lineRule="auto"/>
        <w:jc w:val="center"/>
        <w:rPr>
          <w:rFonts w:ascii="Georgia" w:hAnsi="Georgia"/>
          <w:sz w:val="24"/>
          <w:szCs w:val="28"/>
          <w:lang w:eastAsia="ru-RU"/>
        </w:rPr>
      </w:pPr>
      <w:r w:rsidRPr="004B7EBE">
        <w:rPr>
          <w:rFonts w:ascii="Georgia" w:hAnsi="Georgia"/>
          <w:sz w:val="24"/>
          <w:szCs w:val="28"/>
          <w:lang w:eastAsia="ru-RU"/>
        </w:rPr>
        <w:t>ГБПОУ «Самарское музыкальное училище им. Д.Г. Шаталова»</w:t>
      </w:r>
    </w:p>
    <w:p w:rsidR="001C6EE7" w:rsidRPr="004B7EBE" w:rsidRDefault="001C6EE7" w:rsidP="00FE0E7E">
      <w:pPr>
        <w:spacing w:line="240" w:lineRule="auto"/>
        <w:jc w:val="center"/>
        <w:rPr>
          <w:rFonts w:ascii="Times New Roman" w:hAnsi="Times New Roman"/>
          <w:b/>
          <w:sz w:val="28"/>
          <w:szCs w:val="32"/>
          <w:lang w:eastAsia="ru-RU"/>
        </w:rPr>
      </w:pP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bCs/>
          <w:color w:val="000000"/>
          <w:sz w:val="56"/>
          <w:szCs w:val="56"/>
          <w:shd w:val="clear" w:color="auto" w:fill="FFFFFF"/>
          <w:lang w:eastAsia="ru-RU"/>
        </w:rPr>
      </w:pPr>
      <w:r w:rsidRPr="004B7EBE">
        <w:rPr>
          <w:rFonts w:ascii="Georgia" w:hAnsi="Georgia"/>
          <w:b/>
          <w:sz w:val="56"/>
          <w:szCs w:val="56"/>
          <w:lang w:eastAsia="ru-RU"/>
        </w:rPr>
        <w:t>31</w:t>
      </w:r>
      <w:r w:rsidRPr="004B7EBE">
        <w:rPr>
          <w:rFonts w:ascii="Georgia" w:hAnsi="Georgia"/>
          <w:b/>
          <w:sz w:val="52"/>
          <w:szCs w:val="52"/>
          <w:lang w:eastAsia="ru-RU"/>
        </w:rPr>
        <w:t xml:space="preserve"> марта </w:t>
      </w:r>
      <w:r w:rsidRPr="004B7EBE">
        <w:rPr>
          <w:rFonts w:ascii="Georgia" w:hAnsi="Georgia"/>
          <w:b/>
          <w:bCs/>
          <w:color w:val="000000"/>
          <w:sz w:val="56"/>
          <w:szCs w:val="56"/>
          <w:shd w:val="clear" w:color="auto" w:fill="FFFFFF"/>
          <w:lang w:eastAsia="ru-RU"/>
        </w:rPr>
        <w:t xml:space="preserve">                                      15.00 </w:t>
      </w:r>
    </w:p>
    <w:p w:rsidR="001C6EE7" w:rsidRPr="00FF0687" w:rsidRDefault="001C6EE7" w:rsidP="00FE0E7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C6EE7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3C7C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9" o:spid="_x0000_i1027" type="#_x0000_t75" style="width:151.5pt;height:226.5pt;visibility:visible">
            <v:imagedata r:id="rId12" o:title=""/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</w:t>
      </w:r>
      <w:r w:rsidRPr="003C7C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8" o:spid="_x0000_i1028" type="#_x0000_t75" style="width:148.5pt;height:222.75pt;visibility:visible">
            <v:imagedata r:id="rId13" o:title=""/>
          </v:shape>
        </w:pict>
      </w:r>
    </w:p>
    <w:p w:rsidR="001C6EE7" w:rsidRPr="009B3152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b/>
          <w:bCs/>
          <w:color w:val="000000"/>
          <w:sz w:val="56"/>
          <w:szCs w:val="56"/>
          <w:shd w:val="clear" w:color="auto" w:fill="FFFFFF"/>
          <w:lang w:eastAsia="ru-RU"/>
        </w:rPr>
      </w:pPr>
    </w:p>
    <w:p w:rsidR="001C6EE7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sz w:val="32"/>
          <w:szCs w:val="32"/>
        </w:rPr>
      </w:pPr>
      <w:r w:rsidRPr="005B7B05">
        <w:rPr>
          <w:rFonts w:ascii="Times New Roman" w:hAnsi="Times New Roman"/>
          <w:b/>
          <w:sz w:val="32"/>
          <w:szCs w:val="32"/>
        </w:rPr>
        <w:t xml:space="preserve"> </w:t>
      </w:r>
      <w:r w:rsidRPr="00FE0E7E">
        <w:rPr>
          <w:rFonts w:ascii="Georgia" w:hAnsi="Georgia"/>
          <w:b/>
          <w:sz w:val="32"/>
          <w:szCs w:val="32"/>
        </w:rPr>
        <w:t>Немоляева Анна</w:t>
      </w:r>
    </w:p>
    <w:p w:rsidR="001C6EE7" w:rsidRPr="00CA7CA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CA7CAC">
        <w:rPr>
          <w:rFonts w:ascii="Times New Roman" w:hAnsi="Times New Roman"/>
          <w:sz w:val="28"/>
          <w:szCs w:val="28"/>
        </w:rPr>
        <w:t>лауреат международных конкурсов</w:t>
      </w:r>
    </w:p>
    <w:p w:rsidR="001C6EE7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CA7CAC">
        <w:rPr>
          <w:rFonts w:ascii="Times New Roman" w:hAnsi="Times New Roman"/>
          <w:sz w:val="28"/>
          <w:szCs w:val="28"/>
        </w:rPr>
        <w:t>студентка III курса СПО при СГК и</w:t>
      </w:r>
      <w:r>
        <w:rPr>
          <w:rFonts w:ascii="Times New Roman" w:hAnsi="Times New Roman"/>
          <w:sz w:val="28"/>
          <w:szCs w:val="28"/>
        </w:rPr>
        <w:t xml:space="preserve">м. </w:t>
      </w:r>
      <w:r w:rsidRPr="00CA7CAC">
        <w:rPr>
          <w:rFonts w:ascii="Times New Roman" w:hAnsi="Times New Roman"/>
          <w:sz w:val="28"/>
          <w:szCs w:val="28"/>
        </w:rPr>
        <w:t>Л.В.Собинова</w:t>
      </w:r>
    </w:p>
    <w:p w:rsidR="001C6EE7" w:rsidRPr="00CA7CA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CA7CAC">
        <w:rPr>
          <w:rFonts w:ascii="Times New Roman" w:hAnsi="Times New Roman"/>
          <w:sz w:val="28"/>
          <w:szCs w:val="28"/>
        </w:rPr>
        <w:t xml:space="preserve"> </w:t>
      </w: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4B7EBE">
        <w:rPr>
          <w:rFonts w:ascii="Times New Roman" w:hAnsi="Times New Roman"/>
          <w:i/>
          <w:sz w:val="28"/>
          <w:szCs w:val="28"/>
        </w:rPr>
        <w:t xml:space="preserve">Д.Шостакович  Прелюдия и фуга B-dur </w:t>
      </w: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4B7EBE">
        <w:rPr>
          <w:rFonts w:ascii="Times New Roman" w:hAnsi="Times New Roman"/>
          <w:i/>
          <w:sz w:val="28"/>
          <w:szCs w:val="28"/>
        </w:rPr>
        <w:t>И.Бах – С.Рахманинов   Прелюдия, Гавот и Жига</w:t>
      </w:r>
    </w:p>
    <w:p w:rsidR="001C6EE7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4B7EBE">
        <w:rPr>
          <w:rFonts w:ascii="Times New Roman" w:hAnsi="Times New Roman"/>
          <w:i/>
          <w:sz w:val="28"/>
          <w:szCs w:val="28"/>
        </w:rPr>
        <w:t xml:space="preserve">Ф.Шуберт – Ф.Лист  «Форель» </w:t>
      </w:r>
    </w:p>
    <w:p w:rsidR="001C6EE7" w:rsidRPr="00045160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А. Скрябин Этюд cis-moll ор.42 №5</w:t>
      </w:r>
    </w:p>
    <w:p w:rsidR="001C6EE7" w:rsidRPr="00CA7CA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C6EE7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sz w:val="32"/>
          <w:szCs w:val="32"/>
        </w:rPr>
      </w:pPr>
      <w:r w:rsidRPr="0062273D">
        <w:rPr>
          <w:rFonts w:ascii="Times New Roman" w:hAnsi="Times New Roman"/>
          <w:b/>
          <w:sz w:val="32"/>
          <w:szCs w:val="32"/>
        </w:rPr>
        <w:t xml:space="preserve"> </w:t>
      </w:r>
      <w:r w:rsidRPr="00FE0E7E">
        <w:rPr>
          <w:rFonts w:ascii="Georgia" w:hAnsi="Georgia"/>
          <w:b/>
          <w:sz w:val="32"/>
          <w:szCs w:val="32"/>
        </w:rPr>
        <w:t>Павленко Елизавета</w:t>
      </w:r>
    </w:p>
    <w:p w:rsidR="001C6EE7" w:rsidRPr="00CA7CA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CA7CAC">
        <w:rPr>
          <w:rFonts w:ascii="Times New Roman" w:hAnsi="Times New Roman"/>
          <w:sz w:val="28"/>
          <w:szCs w:val="28"/>
        </w:rPr>
        <w:t xml:space="preserve">лауреат международных конкурсов </w:t>
      </w:r>
    </w:p>
    <w:p w:rsidR="001C6EE7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CA7CAC">
        <w:rPr>
          <w:rFonts w:ascii="Times New Roman" w:hAnsi="Times New Roman"/>
          <w:sz w:val="28"/>
          <w:szCs w:val="28"/>
        </w:rPr>
        <w:t xml:space="preserve"> студентка II курса СГК и</w:t>
      </w:r>
      <w:r>
        <w:rPr>
          <w:rFonts w:ascii="Times New Roman" w:hAnsi="Times New Roman"/>
          <w:sz w:val="28"/>
          <w:szCs w:val="28"/>
        </w:rPr>
        <w:t xml:space="preserve">м. </w:t>
      </w:r>
      <w:r w:rsidRPr="00CA7CAC">
        <w:rPr>
          <w:rFonts w:ascii="Times New Roman" w:hAnsi="Times New Roman"/>
          <w:sz w:val="28"/>
          <w:szCs w:val="28"/>
        </w:rPr>
        <w:t>Л.В.Собинова</w:t>
      </w:r>
    </w:p>
    <w:p w:rsidR="001C6EE7" w:rsidRPr="00CA7CA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C6EE7" w:rsidRPr="00FE0E7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FE0E7E">
        <w:rPr>
          <w:rFonts w:ascii="Times New Roman" w:hAnsi="Times New Roman"/>
          <w:i/>
          <w:sz w:val="28"/>
          <w:szCs w:val="28"/>
        </w:rPr>
        <w:t xml:space="preserve">В. Моцарт </w:t>
      </w:r>
      <w:r>
        <w:rPr>
          <w:rFonts w:ascii="Times New Roman" w:hAnsi="Times New Roman"/>
          <w:i/>
          <w:sz w:val="28"/>
          <w:szCs w:val="28"/>
        </w:rPr>
        <w:t xml:space="preserve"> Фантазия</w:t>
      </w:r>
      <w:r w:rsidRPr="004B7EB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 w:rsidRPr="004B7EBE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  <w:lang w:val="en-US"/>
        </w:rPr>
        <w:t>moll</w:t>
      </w:r>
      <w:r w:rsidRPr="00FE0E7E">
        <w:rPr>
          <w:rFonts w:ascii="Times New Roman" w:hAnsi="Times New Roman"/>
          <w:i/>
          <w:sz w:val="28"/>
          <w:szCs w:val="28"/>
        </w:rPr>
        <w:t xml:space="preserve"> </w:t>
      </w:r>
    </w:p>
    <w:p w:rsidR="001C6EE7" w:rsidRPr="00FE0E7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А. Розенблат Вариации на тему Паганини</w:t>
      </w:r>
    </w:p>
    <w:p w:rsidR="001C6EE7" w:rsidRDefault="001C6EE7" w:rsidP="0004516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1C6EE7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Л</w:t>
      </w:r>
      <w:r w:rsidRPr="00CA7CAC">
        <w:rPr>
          <w:rFonts w:ascii="Times New Roman" w:hAnsi="Times New Roman"/>
          <w:sz w:val="28"/>
          <w:szCs w:val="28"/>
        </w:rPr>
        <w:t>ауреат</w:t>
      </w:r>
      <w:r>
        <w:rPr>
          <w:rFonts w:ascii="Times New Roman" w:hAnsi="Times New Roman"/>
          <w:sz w:val="28"/>
          <w:szCs w:val="28"/>
        </w:rPr>
        <w:t>ы</w:t>
      </w:r>
      <w:r w:rsidRPr="00CA7CAC">
        <w:rPr>
          <w:rFonts w:ascii="Times New Roman" w:hAnsi="Times New Roman"/>
          <w:sz w:val="28"/>
          <w:szCs w:val="28"/>
        </w:rPr>
        <w:t xml:space="preserve"> международных конкурсов</w:t>
      </w:r>
    </w:p>
    <w:p w:rsidR="001C6EE7" w:rsidRPr="00FE0E7E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sz w:val="32"/>
          <w:szCs w:val="32"/>
        </w:rPr>
      </w:pPr>
      <w:r w:rsidRPr="00FE0E7E">
        <w:rPr>
          <w:rFonts w:ascii="Georgia" w:hAnsi="Georgia"/>
          <w:b/>
          <w:sz w:val="32"/>
          <w:szCs w:val="32"/>
        </w:rPr>
        <w:t xml:space="preserve">Немоляева Анна </w:t>
      </w:r>
    </w:p>
    <w:p w:rsidR="001C6EE7" w:rsidRPr="00FE0E7E" w:rsidRDefault="001C6EE7" w:rsidP="00FE0E7E">
      <w:pPr>
        <w:spacing w:line="240" w:lineRule="auto"/>
        <w:ind w:firstLine="0"/>
        <w:jc w:val="center"/>
        <w:rPr>
          <w:rFonts w:ascii="Georgia" w:hAnsi="Georgia"/>
          <w:b/>
          <w:sz w:val="32"/>
          <w:szCs w:val="32"/>
        </w:rPr>
      </w:pPr>
      <w:r w:rsidRPr="00FE0E7E">
        <w:rPr>
          <w:rFonts w:ascii="Georgia" w:hAnsi="Georgia"/>
          <w:b/>
          <w:sz w:val="32"/>
          <w:szCs w:val="32"/>
        </w:rPr>
        <w:t>Павленко Елизавета</w:t>
      </w:r>
    </w:p>
    <w:p w:rsidR="001C6EE7" w:rsidRPr="00CA7CAC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C6EE7" w:rsidRPr="004B7EBE" w:rsidRDefault="001C6EE7" w:rsidP="00FE0E7E">
      <w:pPr>
        <w:spacing w:line="240" w:lineRule="auto"/>
        <w:ind w:firstLine="0"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4B7EBE">
        <w:rPr>
          <w:rFonts w:ascii="Times New Roman" w:hAnsi="Times New Roman"/>
          <w:i/>
          <w:sz w:val="28"/>
          <w:szCs w:val="28"/>
        </w:rPr>
        <w:t xml:space="preserve">Ф.Лист  Симфоническая поэма «Прелюды» </w:t>
      </w:r>
    </w:p>
    <w:sectPr w:rsidR="001C6EE7" w:rsidRPr="004B7EBE" w:rsidSect="002543E2">
      <w:pgSz w:w="11907" w:h="16839" w:code="9"/>
      <w:pgMar w:top="1134" w:right="992" w:bottom="1134" w:left="1134" w:header="709" w:footer="709" w:gutter="0"/>
      <w:pgBorders w:offsetFrom="page">
        <w:top w:val="thinThickSmallGap" w:sz="24" w:space="24" w:color="984806"/>
        <w:left w:val="thinThickSmallGap" w:sz="24" w:space="24" w:color="984806"/>
        <w:bottom w:val="thinThickSmallGap" w:sz="24" w:space="24" w:color="984806"/>
        <w:right w:val="thinThickSmallGap" w:sz="24" w:space="24" w:color="98480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EE7" w:rsidRDefault="001C6EE7" w:rsidP="004B7EBE">
      <w:pPr>
        <w:spacing w:line="240" w:lineRule="auto"/>
      </w:pPr>
      <w:r>
        <w:separator/>
      </w:r>
    </w:p>
  </w:endnote>
  <w:endnote w:type="continuationSeparator" w:id="0">
    <w:p w:rsidR="001C6EE7" w:rsidRDefault="001C6EE7" w:rsidP="004B7E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EE7" w:rsidRDefault="001C6EE7" w:rsidP="004B7EBE">
      <w:pPr>
        <w:spacing w:line="240" w:lineRule="auto"/>
      </w:pPr>
      <w:r>
        <w:separator/>
      </w:r>
    </w:p>
  </w:footnote>
  <w:footnote w:type="continuationSeparator" w:id="0">
    <w:p w:rsidR="001C6EE7" w:rsidRDefault="001C6EE7" w:rsidP="004B7E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5C8"/>
    <w:multiLevelType w:val="multilevel"/>
    <w:tmpl w:val="9D9CD1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730C6447"/>
    <w:multiLevelType w:val="hybridMultilevel"/>
    <w:tmpl w:val="64E41B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43E3"/>
    <w:rsid w:val="000032D3"/>
    <w:rsid w:val="00003E1F"/>
    <w:rsid w:val="00004575"/>
    <w:rsid w:val="00011202"/>
    <w:rsid w:val="000117B5"/>
    <w:rsid w:val="00011A2B"/>
    <w:rsid w:val="0001360F"/>
    <w:rsid w:val="000136BB"/>
    <w:rsid w:val="00013FDA"/>
    <w:rsid w:val="00014003"/>
    <w:rsid w:val="00016A01"/>
    <w:rsid w:val="0001705D"/>
    <w:rsid w:val="0001799A"/>
    <w:rsid w:val="00020A63"/>
    <w:rsid w:val="00021135"/>
    <w:rsid w:val="000241BF"/>
    <w:rsid w:val="00024BFA"/>
    <w:rsid w:val="000250E4"/>
    <w:rsid w:val="000254CD"/>
    <w:rsid w:val="00026371"/>
    <w:rsid w:val="000269EF"/>
    <w:rsid w:val="00027524"/>
    <w:rsid w:val="00031BA5"/>
    <w:rsid w:val="0003228C"/>
    <w:rsid w:val="0003253D"/>
    <w:rsid w:val="00033638"/>
    <w:rsid w:val="000336B9"/>
    <w:rsid w:val="000350DB"/>
    <w:rsid w:val="0003557B"/>
    <w:rsid w:val="00036A02"/>
    <w:rsid w:val="00037884"/>
    <w:rsid w:val="00040160"/>
    <w:rsid w:val="000407BE"/>
    <w:rsid w:val="00042184"/>
    <w:rsid w:val="000428CC"/>
    <w:rsid w:val="00042D5A"/>
    <w:rsid w:val="00045160"/>
    <w:rsid w:val="00047759"/>
    <w:rsid w:val="00050271"/>
    <w:rsid w:val="000506F5"/>
    <w:rsid w:val="00050A66"/>
    <w:rsid w:val="00050DC3"/>
    <w:rsid w:val="0005166A"/>
    <w:rsid w:val="00051BF9"/>
    <w:rsid w:val="00052D4D"/>
    <w:rsid w:val="00052D82"/>
    <w:rsid w:val="00053855"/>
    <w:rsid w:val="00053D9C"/>
    <w:rsid w:val="00054CF9"/>
    <w:rsid w:val="00055D84"/>
    <w:rsid w:val="00062A9C"/>
    <w:rsid w:val="00063552"/>
    <w:rsid w:val="00064A15"/>
    <w:rsid w:val="00067FEE"/>
    <w:rsid w:val="000703D9"/>
    <w:rsid w:val="0007074E"/>
    <w:rsid w:val="000721A6"/>
    <w:rsid w:val="00072E93"/>
    <w:rsid w:val="00075DAE"/>
    <w:rsid w:val="00075F24"/>
    <w:rsid w:val="00080886"/>
    <w:rsid w:val="00081A4C"/>
    <w:rsid w:val="000828BE"/>
    <w:rsid w:val="00083C59"/>
    <w:rsid w:val="00085193"/>
    <w:rsid w:val="00086C3A"/>
    <w:rsid w:val="00086FDB"/>
    <w:rsid w:val="00087132"/>
    <w:rsid w:val="000879A0"/>
    <w:rsid w:val="0009018C"/>
    <w:rsid w:val="00090A2C"/>
    <w:rsid w:val="00090B5A"/>
    <w:rsid w:val="00091198"/>
    <w:rsid w:val="0009233E"/>
    <w:rsid w:val="000925E6"/>
    <w:rsid w:val="0009661E"/>
    <w:rsid w:val="000A01FF"/>
    <w:rsid w:val="000A076B"/>
    <w:rsid w:val="000A0D66"/>
    <w:rsid w:val="000A479C"/>
    <w:rsid w:val="000A47F6"/>
    <w:rsid w:val="000A5F5B"/>
    <w:rsid w:val="000A7F08"/>
    <w:rsid w:val="000B0E7C"/>
    <w:rsid w:val="000B3EEB"/>
    <w:rsid w:val="000B4829"/>
    <w:rsid w:val="000B5540"/>
    <w:rsid w:val="000B792C"/>
    <w:rsid w:val="000B7DE3"/>
    <w:rsid w:val="000C04EE"/>
    <w:rsid w:val="000C2384"/>
    <w:rsid w:val="000C2870"/>
    <w:rsid w:val="000C4B47"/>
    <w:rsid w:val="000C5343"/>
    <w:rsid w:val="000C657B"/>
    <w:rsid w:val="000C6B00"/>
    <w:rsid w:val="000D0CA3"/>
    <w:rsid w:val="000D0F04"/>
    <w:rsid w:val="000D71C1"/>
    <w:rsid w:val="000D73E5"/>
    <w:rsid w:val="000D74CE"/>
    <w:rsid w:val="000E0D60"/>
    <w:rsid w:val="000E1E8E"/>
    <w:rsid w:val="000E2CF6"/>
    <w:rsid w:val="000E3291"/>
    <w:rsid w:val="000E33FF"/>
    <w:rsid w:val="000E36D4"/>
    <w:rsid w:val="000F1378"/>
    <w:rsid w:val="000F18FD"/>
    <w:rsid w:val="000F69A1"/>
    <w:rsid w:val="000F6B9F"/>
    <w:rsid w:val="000F717F"/>
    <w:rsid w:val="00100822"/>
    <w:rsid w:val="00102A49"/>
    <w:rsid w:val="00103816"/>
    <w:rsid w:val="001054E1"/>
    <w:rsid w:val="001073AC"/>
    <w:rsid w:val="0010775D"/>
    <w:rsid w:val="00107786"/>
    <w:rsid w:val="00110061"/>
    <w:rsid w:val="001120AA"/>
    <w:rsid w:val="0011394B"/>
    <w:rsid w:val="00113B08"/>
    <w:rsid w:val="00114477"/>
    <w:rsid w:val="001160F0"/>
    <w:rsid w:val="00116EAB"/>
    <w:rsid w:val="001202B5"/>
    <w:rsid w:val="00120510"/>
    <w:rsid w:val="00120883"/>
    <w:rsid w:val="001218CB"/>
    <w:rsid w:val="001219BF"/>
    <w:rsid w:val="001221B5"/>
    <w:rsid w:val="0012311D"/>
    <w:rsid w:val="00124F14"/>
    <w:rsid w:val="00126484"/>
    <w:rsid w:val="001267CF"/>
    <w:rsid w:val="0012756C"/>
    <w:rsid w:val="00130285"/>
    <w:rsid w:val="00131EDC"/>
    <w:rsid w:val="0013269A"/>
    <w:rsid w:val="00132DBD"/>
    <w:rsid w:val="001337A8"/>
    <w:rsid w:val="0013487B"/>
    <w:rsid w:val="00137025"/>
    <w:rsid w:val="0013756C"/>
    <w:rsid w:val="00137F6D"/>
    <w:rsid w:val="00141E8E"/>
    <w:rsid w:val="001422A8"/>
    <w:rsid w:val="00142564"/>
    <w:rsid w:val="0014371C"/>
    <w:rsid w:val="00144C99"/>
    <w:rsid w:val="001519F4"/>
    <w:rsid w:val="00152870"/>
    <w:rsid w:val="001559C3"/>
    <w:rsid w:val="001568B6"/>
    <w:rsid w:val="001575BC"/>
    <w:rsid w:val="00157C16"/>
    <w:rsid w:val="00161163"/>
    <w:rsid w:val="0016349D"/>
    <w:rsid w:val="00164B3D"/>
    <w:rsid w:val="00164B57"/>
    <w:rsid w:val="00164BAF"/>
    <w:rsid w:val="00164BB2"/>
    <w:rsid w:val="00165F3E"/>
    <w:rsid w:val="001665C5"/>
    <w:rsid w:val="00171B49"/>
    <w:rsid w:val="001720FE"/>
    <w:rsid w:val="00172D53"/>
    <w:rsid w:val="00173B88"/>
    <w:rsid w:val="00175D1D"/>
    <w:rsid w:val="00180D68"/>
    <w:rsid w:val="001855EB"/>
    <w:rsid w:val="00186008"/>
    <w:rsid w:val="00186897"/>
    <w:rsid w:val="00187FED"/>
    <w:rsid w:val="00190EAE"/>
    <w:rsid w:val="0019203E"/>
    <w:rsid w:val="001934EA"/>
    <w:rsid w:val="00195517"/>
    <w:rsid w:val="001A1242"/>
    <w:rsid w:val="001A16CA"/>
    <w:rsid w:val="001A203B"/>
    <w:rsid w:val="001A2130"/>
    <w:rsid w:val="001A4B31"/>
    <w:rsid w:val="001A52D0"/>
    <w:rsid w:val="001A5CCD"/>
    <w:rsid w:val="001A7508"/>
    <w:rsid w:val="001B0DFB"/>
    <w:rsid w:val="001B10AF"/>
    <w:rsid w:val="001B3391"/>
    <w:rsid w:val="001B35C1"/>
    <w:rsid w:val="001C2C51"/>
    <w:rsid w:val="001C3FBD"/>
    <w:rsid w:val="001C4B52"/>
    <w:rsid w:val="001C67A6"/>
    <w:rsid w:val="001C6EE7"/>
    <w:rsid w:val="001C7604"/>
    <w:rsid w:val="001C77BD"/>
    <w:rsid w:val="001D17D3"/>
    <w:rsid w:val="001D43B8"/>
    <w:rsid w:val="001D4A75"/>
    <w:rsid w:val="001D5D96"/>
    <w:rsid w:val="001D5F56"/>
    <w:rsid w:val="001D6C91"/>
    <w:rsid w:val="001D7F20"/>
    <w:rsid w:val="001E224F"/>
    <w:rsid w:val="001E2566"/>
    <w:rsid w:val="001E26B7"/>
    <w:rsid w:val="001E2CE7"/>
    <w:rsid w:val="001E41E7"/>
    <w:rsid w:val="001E4879"/>
    <w:rsid w:val="001E6714"/>
    <w:rsid w:val="001E6B0B"/>
    <w:rsid w:val="001F2019"/>
    <w:rsid w:val="001F2E22"/>
    <w:rsid w:val="001F400E"/>
    <w:rsid w:val="001F703F"/>
    <w:rsid w:val="0020052B"/>
    <w:rsid w:val="00200669"/>
    <w:rsid w:val="00202BA8"/>
    <w:rsid w:val="00203C02"/>
    <w:rsid w:val="00205E76"/>
    <w:rsid w:val="002074AF"/>
    <w:rsid w:val="002128BB"/>
    <w:rsid w:val="00212D32"/>
    <w:rsid w:val="00214656"/>
    <w:rsid w:val="002158FF"/>
    <w:rsid w:val="00217B0E"/>
    <w:rsid w:val="00220FCC"/>
    <w:rsid w:val="0022264B"/>
    <w:rsid w:val="0022395D"/>
    <w:rsid w:val="00223E71"/>
    <w:rsid w:val="00225238"/>
    <w:rsid w:val="00225568"/>
    <w:rsid w:val="0022572F"/>
    <w:rsid w:val="00225BF9"/>
    <w:rsid w:val="00226DD1"/>
    <w:rsid w:val="00227065"/>
    <w:rsid w:val="00232137"/>
    <w:rsid w:val="00232D87"/>
    <w:rsid w:val="002336C3"/>
    <w:rsid w:val="00234EE2"/>
    <w:rsid w:val="00236936"/>
    <w:rsid w:val="00245B3C"/>
    <w:rsid w:val="0025074A"/>
    <w:rsid w:val="00250C22"/>
    <w:rsid w:val="002518AB"/>
    <w:rsid w:val="00252B42"/>
    <w:rsid w:val="002543E2"/>
    <w:rsid w:val="00254BC5"/>
    <w:rsid w:val="00255AAD"/>
    <w:rsid w:val="0025674C"/>
    <w:rsid w:val="002569D4"/>
    <w:rsid w:val="00261536"/>
    <w:rsid w:val="00263A81"/>
    <w:rsid w:val="00265C45"/>
    <w:rsid w:val="002667CE"/>
    <w:rsid w:val="002675BA"/>
    <w:rsid w:val="0027339F"/>
    <w:rsid w:val="00275251"/>
    <w:rsid w:val="002755F7"/>
    <w:rsid w:val="00276D0D"/>
    <w:rsid w:val="002807F0"/>
    <w:rsid w:val="00280F4B"/>
    <w:rsid w:val="002814C5"/>
    <w:rsid w:val="00281D62"/>
    <w:rsid w:val="00281E24"/>
    <w:rsid w:val="00282399"/>
    <w:rsid w:val="002879A7"/>
    <w:rsid w:val="0029014B"/>
    <w:rsid w:val="0029036F"/>
    <w:rsid w:val="00290F5A"/>
    <w:rsid w:val="00292DBE"/>
    <w:rsid w:val="0029465C"/>
    <w:rsid w:val="0029466C"/>
    <w:rsid w:val="00294DA7"/>
    <w:rsid w:val="0029560C"/>
    <w:rsid w:val="002972B7"/>
    <w:rsid w:val="002A019A"/>
    <w:rsid w:val="002A01D6"/>
    <w:rsid w:val="002A11D5"/>
    <w:rsid w:val="002A1DDA"/>
    <w:rsid w:val="002A3E3F"/>
    <w:rsid w:val="002A42C8"/>
    <w:rsid w:val="002A4697"/>
    <w:rsid w:val="002A56CD"/>
    <w:rsid w:val="002A6775"/>
    <w:rsid w:val="002A71C0"/>
    <w:rsid w:val="002B2CB3"/>
    <w:rsid w:val="002B3D48"/>
    <w:rsid w:val="002B42F1"/>
    <w:rsid w:val="002B5EF8"/>
    <w:rsid w:val="002B7CCB"/>
    <w:rsid w:val="002B7F6D"/>
    <w:rsid w:val="002C18CC"/>
    <w:rsid w:val="002C6196"/>
    <w:rsid w:val="002C6FDD"/>
    <w:rsid w:val="002C753B"/>
    <w:rsid w:val="002C7619"/>
    <w:rsid w:val="002C7CF8"/>
    <w:rsid w:val="002D1DB0"/>
    <w:rsid w:val="002D2768"/>
    <w:rsid w:val="002D2BF7"/>
    <w:rsid w:val="002D3F9A"/>
    <w:rsid w:val="002E361D"/>
    <w:rsid w:val="002E429C"/>
    <w:rsid w:val="002E7F95"/>
    <w:rsid w:val="002F1D27"/>
    <w:rsid w:val="002F29A5"/>
    <w:rsid w:val="002F3E41"/>
    <w:rsid w:val="00304065"/>
    <w:rsid w:val="00304E02"/>
    <w:rsid w:val="0030781A"/>
    <w:rsid w:val="00307F8B"/>
    <w:rsid w:val="00311FA8"/>
    <w:rsid w:val="003139B4"/>
    <w:rsid w:val="003142EF"/>
    <w:rsid w:val="00315163"/>
    <w:rsid w:val="00316AED"/>
    <w:rsid w:val="003178C7"/>
    <w:rsid w:val="00320AAC"/>
    <w:rsid w:val="0032198C"/>
    <w:rsid w:val="00322EBD"/>
    <w:rsid w:val="003235C5"/>
    <w:rsid w:val="00325D83"/>
    <w:rsid w:val="003309E5"/>
    <w:rsid w:val="00331021"/>
    <w:rsid w:val="00333A57"/>
    <w:rsid w:val="00334FE1"/>
    <w:rsid w:val="0033520B"/>
    <w:rsid w:val="00336BC0"/>
    <w:rsid w:val="00336F4E"/>
    <w:rsid w:val="00337075"/>
    <w:rsid w:val="00340170"/>
    <w:rsid w:val="0034191B"/>
    <w:rsid w:val="00341FF8"/>
    <w:rsid w:val="003473EA"/>
    <w:rsid w:val="00347704"/>
    <w:rsid w:val="0035308F"/>
    <w:rsid w:val="003549F1"/>
    <w:rsid w:val="0035786E"/>
    <w:rsid w:val="00357EF8"/>
    <w:rsid w:val="00361BCD"/>
    <w:rsid w:val="0036452F"/>
    <w:rsid w:val="003658FA"/>
    <w:rsid w:val="003666D5"/>
    <w:rsid w:val="00367144"/>
    <w:rsid w:val="00370096"/>
    <w:rsid w:val="00371652"/>
    <w:rsid w:val="00371935"/>
    <w:rsid w:val="00371EE0"/>
    <w:rsid w:val="00372EF6"/>
    <w:rsid w:val="00373653"/>
    <w:rsid w:val="00373E7A"/>
    <w:rsid w:val="00375385"/>
    <w:rsid w:val="00375A0B"/>
    <w:rsid w:val="00376DF3"/>
    <w:rsid w:val="003822A9"/>
    <w:rsid w:val="0038389F"/>
    <w:rsid w:val="00383CA4"/>
    <w:rsid w:val="003843CD"/>
    <w:rsid w:val="0038598E"/>
    <w:rsid w:val="00386DD7"/>
    <w:rsid w:val="00387E14"/>
    <w:rsid w:val="00390B7D"/>
    <w:rsid w:val="00390B96"/>
    <w:rsid w:val="003910E8"/>
    <w:rsid w:val="00391372"/>
    <w:rsid w:val="00391911"/>
    <w:rsid w:val="00391D49"/>
    <w:rsid w:val="003929EC"/>
    <w:rsid w:val="00394E5D"/>
    <w:rsid w:val="0039523D"/>
    <w:rsid w:val="00395D0D"/>
    <w:rsid w:val="003968A3"/>
    <w:rsid w:val="0039716D"/>
    <w:rsid w:val="003A3844"/>
    <w:rsid w:val="003A4CAA"/>
    <w:rsid w:val="003A571D"/>
    <w:rsid w:val="003A632C"/>
    <w:rsid w:val="003A6700"/>
    <w:rsid w:val="003A6B26"/>
    <w:rsid w:val="003B11EC"/>
    <w:rsid w:val="003B2585"/>
    <w:rsid w:val="003B3C82"/>
    <w:rsid w:val="003B3F7F"/>
    <w:rsid w:val="003B41EA"/>
    <w:rsid w:val="003B4215"/>
    <w:rsid w:val="003B4CDF"/>
    <w:rsid w:val="003B7E5F"/>
    <w:rsid w:val="003C0CCF"/>
    <w:rsid w:val="003C2DB3"/>
    <w:rsid w:val="003C3A33"/>
    <w:rsid w:val="003C44C2"/>
    <w:rsid w:val="003C5A13"/>
    <w:rsid w:val="003C6966"/>
    <w:rsid w:val="003C6B79"/>
    <w:rsid w:val="003C7C65"/>
    <w:rsid w:val="003D087A"/>
    <w:rsid w:val="003D09EB"/>
    <w:rsid w:val="003D3652"/>
    <w:rsid w:val="003D61C6"/>
    <w:rsid w:val="003E10BC"/>
    <w:rsid w:val="003E2147"/>
    <w:rsid w:val="003E539A"/>
    <w:rsid w:val="003E5F28"/>
    <w:rsid w:val="003E6F4D"/>
    <w:rsid w:val="003F0C02"/>
    <w:rsid w:val="003F0C6C"/>
    <w:rsid w:val="003F1614"/>
    <w:rsid w:val="003F163B"/>
    <w:rsid w:val="003F1EA8"/>
    <w:rsid w:val="003F27BC"/>
    <w:rsid w:val="003F2C33"/>
    <w:rsid w:val="003F35CD"/>
    <w:rsid w:val="003F39C3"/>
    <w:rsid w:val="003F3AA7"/>
    <w:rsid w:val="003F4313"/>
    <w:rsid w:val="003F706B"/>
    <w:rsid w:val="003F7355"/>
    <w:rsid w:val="0040022A"/>
    <w:rsid w:val="004019E8"/>
    <w:rsid w:val="004024B9"/>
    <w:rsid w:val="00402519"/>
    <w:rsid w:val="0040255F"/>
    <w:rsid w:val="00405EF9"/>
    <w:rsid w:val="0040739C"/>
    <w:rsid w:val="00407804"/>
    <w:rsid w:val="00407BD9"/>
    <w:rsid w:val="0041785F"/>
    <w:rsid w:val="00420660"/>
    <w:rsid w:val="004215AB"/>
    <w:rsid w:val="00421D4D"/>
    <w:rsid w:val="00421FE5"/>
    <w:rsid w:val="004231D0"/>
    <w:rsid w:val="00424217"/>
    <w:rsid w:val="00425E4C"/>
    <w:rsid w:val="00427278"/>
    <w:rsid w:val="004279E4"/>
    <w:rsid w:val="00427DDE"/>
    <w:rsid w:val="004307E1"/>
    <w:rsid w:val="004322DA"/>
    <w:rsid w:val="00433403"/>
    <w:rsid w:val="0043355B"/>
    <w:rsid w:val="004337C5"/>
    <w:rsid w:val="00433A3D"/>
    <w:rsid w:val="00433B8F"/>
    <w:rsid w:val="00434113"/>
    <w:rsid w:val="004359EA"/>
    <w:rsid w:val="0044141A"/>
    <w:rsid w:val="004418CD"/>
    <w:rsid w:val="00447CEE"/>
    <w:rsid w:val="004502BD"/>
    <w:rsid w:val="0045052D"/>
    <w:rsid w:val="004514AA"/>
    <w:rsid w:val="00452749"/>
    <w:rsid w:val="00452D5E"/>
    <w:rsid w:val="00453E1E"/>
    <w:rsid w:val="0045470D"/>
    <w:rsid w:val="004624E6"/>
    <w:rsid w:val="00464E3E"/>
    <w:rsid w:val="0047261E"/>
    <w:rsid w:val="0047336D"/>
    <w:rsid w:val="004760FD"/>
    <w:rsid w:val="00476EE1"/>
    <w:rsid w:val="00480F57"/>
    <w:rsid w:val="004822E7"/>
    <w:rsid w:val="004826A0"/>
    <w:rsid w:val="00482832"/>
    <w:rsid w:val="004828EC"/>
    <w:rsid w:val="0048302E"/>
    <w:rsid w:val="00483A08"/>
    <w:rsid w:val="00483A5D"/>
    <w:rsid w:val="00484526"/>
    <w:rsid w:val="0048507F"/>
    <w:rsid w:val="00486218"/>
    <w:rsid w:val="00486A0F"/>
    <w:rsid w:val="0048700F"/>
    <w:rsid w:val="00487CAA"/>
    <w:rsid w:val="00490F3C"/>
    <w:rsid w:val="00491855"/>
    <w:rsid w:val="004921DB"/>
    <w:rsid w:val="00492B8A"/>
    <w:rsid w:val="00493465"/>
    <w:rsid w:val="0049430A"/>
    <w:rsid w:val="0049575C"/>
    <w:rsid w:val="004A04DA"/>
    <w:rsid w:val="004A0980"/>
    <w:rsid w:val="004A1AB5"/>
    <w:rsid w:val="004A20CC"/>
    <w:rsid w:val="004A25FC"/>
    <w:rsid w:val="004A2CC1"/>
    <w:rsid w:val="004A3849"/>
    <w:rsid w:val="004A5405"/>
    <w:rsid w:val="004B1A0F"/>
    <w:rsid w:val="004B28CD"/>
    <w:rsid w:val="004B483A"/>
    <w:rsid w:val="004B5BF2"/>
    <w:rsid w:val="004B6D56"/>
    <w:rsid w:val="004B6EF6"/>
    <w:rsid w:val="004B7EBE"/>
    <w:rsid w:val="004C1B7A"/>
    <w:rsid w:val="004C1EA7"/>
    <w:rsid w:val="004C29D9"/>
    <w:rsid w:val="004C4151"/>
    <w:rsid w:val="004C5219"/>
    <w:rsid w:val="004C527B"/>
    <w:rsid w:val="004C56CC"/>
    <w:rsid w:val="004C5CA6"/>
    <w:rsid w:val="004C5F7A"/>
    <w:rsid w:val="004C68BC"/>
    <w:rsid w:val="004C6FA3"/>
    <w:rsid w:val="004C73E0"/>
    <w:rsid w:val="004C755B"/>
    <w:rsid w:val="004D042C"/>
    <w:rsid w:val="004D05CB"/>
    <w:rsid w:val="004D0B26"/>
    <w:rsid w:val="004D12F0"/>
    <w:rsid w:val="004D1AD5"/>
    <w:rsid w:val="004D20FF"/>
    <w:rsid w:val="004D343D"/>
    <w:rsid w:val="004D7472"/>
    <w:rsid w:val="004D7B40"/>
    <w:rsid w:val="004D7EDC"/>
    <w:rsid w:val="004E128B"/>
    <w:rsid w:val="004E16BC"/>
    <w:rsid w:val="004E19FC"/>
    <w:rsid w:val="004E490C"/>
    <w:rsid w:val="004E593A"/>
    <w:rsid w:val="004F0188"/>
    <w:rsid w:val="004F0EA5"/>
    <w:rsid w:val="004F26B4"/>
    <w:rsid w:val="004F4E2B"/>
    <w:rsid w:val="004F5C7F"/>
    <w:rsid w:val="004F5ED2"/>
    <w:rsid w:val="004F7F6B"/>
    <w:rsid w:val="00500C93"/>
    <w:rsid w:val="005017C4"/>
    <w:rsid w:val="00501EC5"/>
    <w:rsid w:val="005026AF"/>
    <w:rsid w:val="00504C00"/>
    <w:rsid w:val="00504EE3"/>
    <w:rsid w:val="0050574D"/>
    <w:rsid w:val="0050588A"/>
    <w:rsid w:val="00505BAB"/>
    <w:rsid w:val="00505CA2"/>
    <w:rsid w:val="0050601D"/>
    <w:rsid w:val="00506143"/>
    <w:rsid w:val="00506ACA"/>
    <w:rsid w:val="005079AA"/>
    <w:rsid w:val="00510695"/>
    <w:rsid w:val="005112F5"/>
    <w:rsid w:val="005113E9"/>
    <w:rsid w:val="005115AE"/>
    <w:rsid w:val="00511AC3"/>
    <w:rsid w:val="00513B7B"/>
    <w:rsid w:val="00513EA7"/>
    <w:rsid w:val="005151E5"/>
    <w:rsid w:val="00516088"/>
    <w:rsid w:val="00522F1D"/>
    <w:rsid w:val="005231B4"/>
    <w:rsid w:val="0052330B"/>
    <w:rsid w:val="005233C8"/>
    <w:rsid w:val="00523E9C"/>
    <w:rsid w:val="00523FA5"/>
    <w:rsid w:val="005243CF"/>
    <w:rsid w:val="00524739"/>
    <w:rsid w:val="005247B9"/>
    <w:rsid w:val="005257B3"/>
    <w:rsid w:val="0053366C"/>
    <w:rsid w:val="00535B55"/>
    <w:rsid w:val="005362E3"/>
    <w:rsid w:val="00537FC2"/>
    <w:rsid w:val="00540089"/>
    <w:rsid w:val="0054011C"/>
    <w:rsid w:val="00542108"/>
    <w:rsid w:val="005426FD"/>
    <w:rsid w:val="00543BFD"/>
    <w:rsid w:val="00544A5C"/>
    <w:rsid w:val="00544F0E"/>
    <w:rsid w:val="00547DB6"/>
    <w:rsid w:val="0055106A"/>
    <w:rsid w:val="00553CFE"/>
    <w:rsid w:val="00555E90"/>
    <w:rsid w:val="00555FE4"/>
    <w:rsid w:val="0055634F"/>
    <w:rsid w:val="00557F8E"/>
    <w:rsid w:val="005604AB"/>
    <w:rsid w:val="00560E9B"/>
    <w:rsid w:val="00562EBD"/>
    <w:rsid w:val="00564E49"/>
    <w:rsid w:val="0056553B"/>
    <w:rsid w:val="00565569"/>
    <w:rsid w:val="00566359"/>
    <w:rsid w:val="005707CC"/>
    <w:rsid w:val="005709E5"/>
    <w:rsid w:val="005739FE"/>
    <w:rsid w:val="005769AB"/>
    <w:rsid w:val="00582822"/>
    <w:rsid w:val="00582DE5"/>
    <w:rsid w:val="00583C41"/>
    <w:rsid w:val="005843D4"/>
    <w:rsid w:val="00592633"/>
    <w:rsid w:val="005A1E7B"/>
    <w:rsid w:val="005A1EEA"/>
    <w:rsid w:val="005A2C56"/>
    <w:rsid w:val="005A45E7"/>
    <w:rsid w:val="005A51C1"/>
    <w:rsid w:val="005A5632"/>
    <w:rsid w:val="005B0EF4"/>
    <w:rsid w:val="005B2634"/>
    <w:rsid w:val="005B4F6C"/>
    <w:rsid w:val="005B66EE"/>
    <w:rsid w:val="005B6E40"/>
    <w:rsid w:val="005B6FC1"/>
    <w:rsid w:val="005B760C"/>
    <w:rsid w:val="005B7B05"/>
    <w:rsid w:val="005C02E6"/>
    <w:rsid w:val="005C1496"/>
    <w:rsid w:val="005C1871"/>
    <w:rsid w:val="005C1D14"/>
    <w:rsid w:val="005C216B"/>
    <w:rsid w:val="005C621D"/>
    <w:rsid w:val="005C6538"/>
    <w:rsid w:val="005C70AE"/>
    <w:rsid w:val="005D10FA"/>
    <w:rsid w:val="005D1370"/>
    <w:rsid w:val="005D13D3"/>
    <w:rsid w:val="005D2BB2"/>
    <w:rsid w:val="005D56CA"/>
    <w:rsid w:val="005D711D"/>
    <w:rsid w:val="005E1314"/>
    <w:rsid w:val="005E143E"/>
    <w:rsid w:val="005E19FD"/>
    <w:rsid w:val="005E28AC"/>
    <w:rsid w:val="005E30B8"/>
    <w:rsid w:val="005E35A8"/>
    <w:rsid w:val="005E51E8"/>
    <w:rsid w:val="005E6179"/>
    <w:rsid w:val="005E6249"/>
    <w:rsid w:val="005E71DC"/>
    <w:rsid w:val="005F077D"/>
    <w:rsid w:val="005F0A86"/>
    <w:rsid w:val="005F23D5"/>
    <w:rsid w:val="005F4CFB"/>
    <w:rsid w:val="005F730D"/>
    <w:rsid w:val="005F741F"/>
    <w:rsid w:val="00600C38"/>
    <w:rsid w:val="00602C49"/>
    <w:rsid w:val="00603756"/>
    <w:rsid w:val="006051A2"/>
    <w:rsid w:val="0060583C"/>
    <w:rsid w:val="00606936"/>
    <w:rsid w:val="00610EE8"/>
    <w:rsid w:val="006126A7"/>
    <w:rsid w:val="00613AC2"/>
    <w:rsid w:val="00613B98"/>
    <w:rsid w:val="00614F0A"/>
    <w:rsid w:val="00616ABB"/>
    <w:rsid w:val="00616ED6"/>
    <w:rsid w:val="006175D1"/>
    <w:rsid w:val="00621BEC"/>
    <w:rsid w:val="00622057"/>
    <w:rsid w:val="0062273D"/>
    <w:rsid w:val="00622E2C"/>
    <w:rsid w:val="00622EA0"/>
    <w:rsid w:val="00623690"/>
    <w:rsid w:val="00623941"/>
    <w:rsid w:val="006259CE"/>
    <w:rsid w:val="00625A72"/>
    <w:rsid w:val="00627777"/>
    <w:rsid w:val="00631B13"/>
    <w:rsid w:val="00631C7D"/>
    <w:rsid w:val="006337A9"/>
    <w:rsid w:val="00635055"/>
    <w:rsid w:val="00635EB9"/>
    <w:rsid w:val="006366CA"/>
    <w:rsid w:val="00637CA4"/>
    <w:rsid w:val="00637DEE"/>
    <w:rsid w:val="0064046D"/>
    <w:rsid w:val="00642917"/>
    <w:rsid w:val="00642E33"/>
    <w:rsid w:val="00643F3A"/>
    <w:rsid w:val="00644290"/>
    <w:rsid w:val="0064566D"/>
    <w:rsid w:val="0064591D"/>
    <w:rsid w:val="00645F2B"/>
    <w:rsid w:val="006460B1"/>
    <w:rsid w:val="00651521"/>
    <w:rsid w:val="0065320C"/>
    <w:rsid w:val="00653524"/>
    <w:rsid w:val="006573C6"/>
    <w:rsid w:val="006603DA"/>
    <w:rsid w:val="00661362"/>
    <w:rsid w:val="0066331E"/>
    <w:rsid w:val="00663351"/>
    <w:rsid w:val="00663682"/>
    <w:rsid w:val="006636DD"/>
    <w:rsid w:val="00664456"/>
    <w:rsid w:val="00665506"/>
    <w:rsid w:val="00665E99"/>
    <w:rsid w:val="006665CF"/>
    <w:rsid w:val="0066668C"/>
    <w:rsid w:val="0066685E"/>
    <w:rsid w:val="00667C93"/>
    <w:rsid w:val="00667EDB"/>
    <w:rsid w:val="00671446"/>
    <w:rsid w:val="00671BCE"/>
    <w:rsid w:val="00672087"/>
    <w:rsid w:val="006729D2"/>
    <w:rsid w:val="00673FB5"/>
    <w:rsid w:val="00676014"/>
    <w:rsid w:val="0067722A"/>
    <w:rsid w:val="00681C3D"/>
    <w:rsid w:val="00682BB2"/>
    <w:rsid w:val="00683B5B"/>
    <w:rsid w:val="00684DDB"/>
    <w:rsid w:val="00685B89"/>
    <w:rsid w:val="00686E27"/>
    <w:rsid w:val="006876CD"/>
    <w:rsid w:val="00692E04"/>
    <w:rsid w:val="00693891"/>
    <w:rsid w:val="0069405B"/>
    <w:rsid w:val="00695AA4"/>
    <w:rsid w:val="006976B4"/>
    <w:rsid w:val="00697F10"/>
    <w:rsid w:val="006A0F88"/>
    <w:rsid w:val="006A1C5C"/>
    <w:rsid w:val="006A29F1"/>
    <w:rsid w:val="006A3094"/>
    <w:rsid w:val="006A38C6"/>
    <w:rsid w:val="006A4218"/>
    <w:rsid w:val="006A4AFC"/>
    <w:rsid w:val="006A5409"/>
    <w:rsid w:val="006A6324"/>
    <w:rsid w:val="006A6F52"/>
    <w:rsid w:val="006B445B"/>
    <w:rsid w:val="006B52D1"/>
    <w:rsid w:val="006C10BF"/>
    <w:rsid w:val="006C13FD"/>
    <w:rsid w:val="006C1E09"/>
    <w:rsid w:val="006C234D"/>
    <w:rsid w:val="006C273B"/>
    <w:rsid w:val="006C38D3"/>
    <w:rsid w:val="006C4812"/>
    <w:rsid w:val="006C4C82"/>
    <w:rsid w:val="006C5087"/>
    <w:rsid w:val="006C6C41"/>
    <w:rsid w:val="006C714B"/>
    <w:rsid w:val="006D257C"/>
    <w:rsid w:val="006D2C6B"/>
    <w:rsid w:val="006D4AA0"/>
    <w:rsid w:val="006D4F8B"/>
    <w:rsid w:val="006D6F94"/>
    <w:rsid w:val="006E1A42"/>
    <w:rsid w:val="006E65D5"/>
    <w:rsid w:val="006F0149"/>
    <w:rsid w:val="006F1DA4"/>
    <w:rsid w:val="006F4148"/>
    <w:rsid w:val="006F6B40"/>
    <w:rsid w:val="006F76DE"/>
    <w:rsid w:val="007061B2"/>
    <w:rsid w:val="0070667E"/>
    <w:rsid w:val="00706856"/>
    <w:rsid w:val="007068D1"/>
    <w:rsid w:val="007069A7"/>
    <w:rsid w:val="00706E46"/>
    <w:rsid w:val="0070740E"/>
    <w:rsid w:val="0071031C"/>
    <w:rsid w:val="00711803"/>
    <w:rsid w:val="00712F35"/>
    <w:rsid w:val="00713569"/>
    <w:rsid w:val="007137E7"/>
    <w:rsid w:val="00713C2F"/>
    <w:rsid w:val="007162B4"/>
    <w:rsid w:val="007163C6"/>
    <w:rsid w:val="00716B40"/>
    <w:rsid w:val="00716C73"/>
    <w:rsid w:val="00716C94"/>
    <w:rsid w:val="00720CD8"/>
    <w:rsid w:val="00721677"/>
    <w:rsid w:val="007217AE"/>
    <w:rsid w:val="00721BC2"/>
    <w:rsid w:val="00721D77"/>
    <w:rsid w:val="00723011"/>
    <w:rsid w:val="007258E4"/>
    <w:rsid w:val="007272A6"/>
    <w:rsid w:val="00727975"/>
    <w:rsid w:val="00727A4A"/>
    <w:rsid w:val="0073020D"/>
    <w:rsid w:val="00730CFB"/>
    <w:rsid w:val="00730D79"/>
    <w:rsid w:val="00730E4F"/>
    <w:rsid w:val="00734053"/>
    <w:rsid w:val="00734E19"/>
    <w:rsid w:val="00737478"/>
    <w:rsid w:val="007379D5"/>
    <w:rsid w:val="007401D9"/>
    <w:rsid w:val="00741D27"/>
    <w:rsid w:val="00742590"/>
    <w:rsid w:val="00742625"/>
    <w:rsid w:val="00742C70"/>
    <w:rsid w:val="00743530"/>
    <w:rsid w:val="00743D5E"/>
    <w:rsid w:val="00745700"/>
    <w:rsid w:val="00746B2A"/>
    <w:rsid w:val="00750488"/>
    <w:rsid w:val="00752284"/>
    <w:rsid w:val="007524FB"/>
    <w:rsid w:val="007532B8"/>
    <w:rsid w:val="007602B7"/>
    <w:rsid w:val="00760D18"/>
    <w:rsid w:val="007615E3"/>
    <w:rsid w:val="0076457A"/>
    <w:rsid w:val="00765487"/>
    <w:rsid w:val="0076602F"/>
    <w:rsid w:val="00766452"/>
    <w:rsid w:val="0077053D"/>
    <w:rsid w:val="00771765"/>
    <w:rsid w:val="0077272E"/>
    <w:rsid w:val="00773A9D"/>
    <w:rsid w:val="00777EE9"/>
    <w:rsid w:val="0078075D"/>
    <w:rsid w:val="00782788"/>
    <w:rsid w:val="00782FE2"/>
    <w:rsid w:val="00784399"/>
    <w:rsid w:val="007846CD"/>
    <w:rsid w:val="00791BBF"/>
    <w:rsid w:val="00791DE3"/>
    <w:rsid w:val="007941C0"/>
    <w:rsid w:val="00794507"/>
    <w:rsid w:val="00794A5E"/>
    <w:rsid w:val="00795136"/>
    <w:rsid w:val="007958F9"/>
    <w:rsid w:val="00796C8F"/>
    <w:rsid w:val="00797A6D"/>
    <w:rsid w:val="00797ABE"/>
    <w:rsid w:val="007A2C08"/>
    <w:rsid w:val="007A30D5"/>
    <w:rsid w:val="007A5E97"/>
    <w:rsid w:val="007A6622"/>
    <w:rsid w:val="007A7714"/>
    <w:rsid w:val="007A7C55"/>
    <w:rsid w:val="007B0876"/>
    <w:rsid w:val="007B1A7A"/>
    <w:rsid w:val="007B3494"/>
    <w:rsid w:val="007B3F83"/>
    <w:rsid w:val="007B4E29"/>
    <w:rsid w:val="007B685B"/>
    <w:rsid w:val="007B68C5"/>
    <w:rsid w:val="007B71AE"/>
    <w:rsid w:val="007C3A47"/>
    <w:rsid w:val="007C4E3A"/>
    <w:rsid w:val="007C4F66"/>
    <w:rsid w:val="007C50C4"/>
    <w:rsid w:val="007C51F3"/>
    <w:rsid w:val="007C57C0"/>
    <w:rsid w:val="007C5B25"/>
    <w:rsid w:val="007C71AF"/>
    <w:rsid w:val="007D01DA"/>
    <w:rsid w:val="007D0C5F"/>
    <w:rsid w:val="007D11B5"/>
    <w:rsid w:val="007D31BF"/>
    <w:rsid w:val="007D6C7F"/>
    <w:rsid w:val="007E149E"/>
    <w:rsid w:val="007E1924"/>
    <w:rsid w:val="007E4041"/>
    <w:rsid w:val="007E4C0E"/>
    <w:rsid w:val="007E56E4"/>
    <w:rsid w:val="007E6AA2"/>
    <w:rsid w:val="007E7035"/>
    <w:rsid w:val="007E747B"/>
    <w:rsid w:val="007F034E"/>
    <w:rsid w:val="007F2176"/>
    <w:rsid w:val="007F2FAA"/>
    <w:rsid w:val="007F419F"/>
    <w:rsid w:val="007F4A86"/>
    <w:rsid w:val="007F4FAF"/>
    <w:rsid w:val="007F7D59"/>
    <w:rsid w:val="00801234"/>
    <w:rsid w:val="00801F10"/>
    <w:rsid w:val="00804156"/>
    <w:rsid w:val="008045B9"/>
    <w:rsid w:val="00805646"/>
    <w:rsid w:val="00806779"/>
    <w:rsid w:val="008076A1"/>
    <w:rsid w:val="00810FAD"/>
    <w:rsid w:val="00811343"/>
    <w:rsid w:val="008124B5"/>
    <w:rsid w:val="00813AFC"/>
    <w:rsid w:val="0081414B"/>
    <w:rsid w:val="00816B02"/>
    <w:rsid w:val="00816E3A"/>
    <w:rsid w:val="00820B02"/>
    <w:rsid w:val="00821260"/>
    <w:rsid w:val="00822D1D"/>
    <w:rsid w:val="00823C20"/>
    <w:rsid w:val="0082525E"/>
    <w:rsid w:val="008266A6"/>
    <w:rsid w:val="00826BB9"/>
    <w:rsid w:val="00833CE8"/>
    <w:rsid w:val="00834C3B"/>
    <w:rsid w:val="00835132"/>
    <w:rsid w:val="00835779"/>
    <w:rsid w:val="00835E56"/>
    <w:rsid w:val="008369FE"/>
    <w:rsid w:val="00837443"/>
    <w:rsid w:val="008374A9"/>
    <w:rsid w:val="00837C2B"/>
    <w:rsid w:val="00841EE9"/>
    <w:rsid w:val="008429BB"/>
    <w:rsid w:val="00846AA2"/>
    <w:rsid w:val="00847CB7"/>
    <w:rsid w:val="00850F28"/>
    <w:rsid w:val="008521FA"/>
    <w:rsid w:val="00852DB5"/>
    <w:rsid w:val="00853134"/>
    <w:rsid w:val="00853F74"/>
    <w:rsid w:val="0085461B"/>
    <w:rsid w:val="0085490B"/>
    <w:rsid w:val="00854B6F"/>
    <w:rsid w:val="00855CC2"/>
    <w:rsid w:val="008619F9"/>
    <w:rsid w:val="00862738"/>
    <w:rsid w:val="00862B62"/>
    <w:rsid w:val="00863596"/>
    <w:rsid w:val="00863880"/>
    <w:rsid w:val="00863C42"/>
    <w:rsid w:val="00863F90"/>
    <w:rsid w:val="008665E6"/>
    <w:rsid w:val="00866D47"/>
    <w:rsid w:val="00870946"/>
    <w:rsid w:val="00872181"/>
    <w:rsid w:val="008730A9"/>
    <w:rsid w:val="008743DA"/>
    <w:rsid w:val="008758EC"/>
    <w:rsid w:val="008767FB"/>
    <w:rsid w:val="00877292"/>
    <w:rsid w:val="00877824"/>
    <w:rsid w:val="00881033"/>
    <w:rsid w:val="00885A9D"/>
    <w:rsid w:val="00885DFA"/>
    <w:rsid w:val="00886231"/>
    <w:rsid w:val="00887E96"/>
    <w:rsid w:val="00892444"/>
    <w:rsid w:val="00892545"/>
    <w:rsid w:val="00893914"/>
    <w:rsid w:val="00897612"/>
    <w:rsid w:val="00897889"/>
    <w:rsid w:val="008A1EAA"/>
    <w:rsid w:val="008A289B"/>
    <w:rsid w:val="008A2E46"/>
    <w:rsid w:val="008A4DB1"/>
    <w:rsid w:val="008B0024"/>
    <w:rsid w:val="008B0DC1"/>
    <w:rsid w:val="008B1249"/>
    <w:rsid w:val="008B217D"/>
    <w:rsid w:val="008B26CC"/>
    <w:rsid w:val="008B7833"/>
    <w:rsid w:val="008B7A50"/>
    <w:rsid w:val="008C03A9"/>
    <w:rsid w:val="008C0FAD"/>
    <w:rsid w:val="008C3769"/>
    <w:rsid w:val="008C463B"/>
    <w:rsid w:val="008C5017"/>
    <w:rsid w:val="008C59BF"/>
    <w:rsid w:val="008C688E"/>
    <w:rsid w:val="008D0DA9"/>
    <w:rsid w:val="008D19A1"/>
    <w:rsid w:val="008D31D1"/>
    <w:rsid w:val="008E0A62"/>
    <w:rsid w:val="008E17B6"/>
    <w:rsid w:val="008E1A64"/>
    <w:rsid w:val="008E3A28"/>
    <w:rsid w:val="008E434E"/>
    <w:rsid w:val="008E51DB"/>
    <w:rsid w:val="008E5779"/>
    <w:rsid w:val="008E65C9"/>
    <w:rsid w:val="008E6D01"/>
    <w:rsid w:val="008E73F5"/>
    <w:rsid w:val="008E7A56"/>
    <w:rsid w:val="008F24D8"/>
    <w:rsid w:val="008F4F9D"/>
    <w:rsid w:val="008F65E1"/>
    <w:rsid w:val="008F7EE6"/>
    <w:rsid w:val="00900980"/>
    <w:rsid w:val="009010CB"/>
    <w:rsid w:val="009023BD"/>
    <w:rsid w:val="009034A8"/>
    <w:rsid w:val="00903640"/>
    <w:rsid w:val="00903660"/>
    <w:rsid w:val="0090513E"/>
    <w:rsid w:val="00907FE2"/>
    <w:rsid w:val="00910A80"/>
    <w:rsid w:val="00910DB6"/>
    <w:rsid w:val="00912B63"/>
    <w:rsid w:val="009153D1"/>
    <w:rsid w:val="009219CD"/>
    <w:rsid w:val="0092274C"/>
    <w:rsid w:val="0092340A"/>
    <w:rsid w:val="00925E31"/>
    <w:rsid w:val="009272B7"/>
    <w:rsid w:val="009276DD"/>
    <w:rsid w:val="00930570"/>
    <w:rsid w:val="00930B65"/>
    <w:rsid w:val="00931291"/>
    <w:rsid w:val="009319C2"/>
    <w:rsid w:val="00931D05"/>
    <w:rsid w:val="00932A22"/>
    <w:rsid w:val="009351FE"/>
    <w:rsid w:val="009375CE"/>
    <w:rsid w:val="00937750"/>
    <w:rsid w:val="00937EF9"/>
    <w:rsid w:val="00940221"/>
    <w:rsid w:val="0094298A"/>
    <w:rsid w:val="00943218"/>
    <w:rsid w:val="00944A8C"/>
    <w:rsid w:val="00945072"/>
    <w:rsid w:val="00945844"/>
    <w:rsid w:val="00947F11"/>
    <w:rsid w:val="00951F70"/>
    <w:rsid w:val="00952112"/>
    <w:rsid w:val="00954F2C"/>
    <w:rsid w:val="00961092"/>
    <w:rsid w:val="00963460"/>
    <w:rsid w:val="00963549"/>
    <w:rsid w:val="0096428F"/>
    <w:rsid w:val="00964DDD"/>
    <w:rsid w:val="00965B61"/>
    <w:rsid w:val="00967A8F"/>
    <w:rsid w:val="00970A93"/>
    <w:rsid w:val="0097120A"/>
    <w:rsid w:val="00971460"/>
    <w:rsid w:val="009716C3"/>
    <w:rsid w:val="009717EB"/>
    <w:rsid w:val="00971902"/>
    <w:rsid w:val="009724F7"/>
    <w:rsid w:val="009734BB"/>
    <w:rsid w:val="00973A33"/>
    <w:rsid w:val="00974731"/>
    <w:rsid w:val="009771B6"/>
    <w:rsid w:val="009774CB"/>
    <w:rsid w:val="00977F36"/>
    <w:rsid w:val="009865C9"/>
    <w:rsid w:val="0098778C"/>
    <w:rsid w:val="00987980"/>
    <w:rsid w:val="00987D04"/>
    <w:rsid w:val="00991708"/>
    <w:rsid w:val="009918CF"/>
    <w:rsid w:val="0099229C"/>
    <w:rsid w:val="00994AE0"/>
    <w:rsid w:val="009958CD"/>
    <w:rsid w:val="00995BB9"/>
    <w:rsid w:val="00997F6F"/>
    <w:rsid w:val="009A0B7D"/>
    <w:rsid w:val="009A1BB1"/>
    <w:rsid w:val="009A2408"/>
    <w:rsid w:val="009A3F8F"/>
    <w:rsid w:val="009A4922"/>
    <w:rsid w:val="009A726C"/>
    <w:rsid w:val="009A7F30"/>
    <w:rsid w:val="009B282A"/>
    <w:rsid w:val="009B2A70"/>
    <w:rsid w:val="009B3152"/>
    <w:rsid w:val="009B3BAD"/>
    <w:rsid w:val="009B4030"/>
    <w:rsid w:val="009B6F11"/>
    <w:rsid w:val="009C1BB6"/>
    <w:rsid w:val="009C22A9"/>
    <w:rsid w:val="009C23EB"/>
    <w:rsid w:val="009C2EF1"/>
    <w:rsid w:val="009C3429"/>
    <w:rsid w:val="009C3B61"/>
    <w:rsid w:val="009C4D47"/>
    <w:rsid w:val="009C4FFD"/>
    <w:rsid w:val="009D0851"/>
    <w:rsid w:val="009D0928"/>
    <w:rsid w:val="009D1DB9"/>
    <w:rsid w:val="009D3804"/>
    <w:rsid w:val="009D3957"/>
    <w:rsid w:val="009D3B29"/>
    <w:rsid w:val="009D4E4E"/>
    <w:rsid w:val="009D64A9"/>
    <w:rsid w:val="009D7814"/>
    <w:rsid w:val="009E0565"/>
    <w:rsid w:val="009E4817"/>
    <w:rsid w:val="009E573F"/>
    <w:rsid w:val="009F130B"/>
    <w:rsid w:val="009F2050"/>
    <w:rsid w:val="009F265D"/>
    <w:rsid w:val="009F72A8"/>
    <w:rsid w:val="00A009E5"/>
    <w:rsid w:val="00A00B6B"/>
    <w:rsid w:val="00A00F77"/>
    <w:rsid w:val="00A0148C"/>
    <w:rsid w:val="00A0309C"/>
    <w:rsid w:val="00A0588F"/>
    <w:rsid w:val="00A06A84"/>
    <w:rsid w:val="00A07CB0"/>
    <w:rsid w:val="00A1346F"/>
    <w:rsid w:val="00A150A7"/>
    <w:rsid w:val="00A15DC2"/>
    <w:rsid w:val="00A17EAE"/>
    <w:rsid w:val="00A17FFE"/>
    <w:rsid w:val="00A20223"/>
    <w:rsid w:val="00A22735"/>
    <w:rsid w:val="00A25E32"/>
    <w:rsid w:val="00A30839"/>
    <w:rsid w:val="00A32C13"/>
    <w:rsid w:val="00A331B0"/>
    <w:rsid w:val="00A3333D"/>
    <w:rsid w:val="00A337FF"/>
    <w:rsid w:val="00A36897"/>
    <w:rsid w:val="00A4315C"/>
    <w:rsid w:val="00A43EED"/>
    <w:rsid w:val="00A441AF"/>
    <w:rsid w:val="00A44E28"/>
    <w:rsid w:val="00A455C0"/>
    <w:rsid w:val="00A467B3"/>
    <w:rsid w:val="00A468D7"/>
    <w:rsid w:val="00A46D7E"/>
    <w:rsid w:val="00A46F0C"/>
    <w:rsid w:val="00A47904"/>
    <w:rsid w:val="00A50CA9"/>
    <w:rsid w:val="00A50EAF"/>
    <w:rsid w:val="00A51D9A"/>
    <w:rsid w:val="00A52046"/>
    <w:rsid w:val="00A52336"/>
    <w:rsid w:val="00A52EFD"/>
    <w:rsid w:val="00A53D1F"/>
    <w:rsid w:val="00A548E0"/>
    <w:rsid w:val="00A556E4"/>
    <w:rsid w:val="00A60646"/>
    <w:rsid w:val="00A634CF"/>
    <w:rsid w:val="00A64C57"/>
    <w:rsid w:val="00A665FE"/>
    <w:rsid w:val="00A66FE5"/>
    <w:rsid w:val="00A70331"/>
    <w:rsid w:val="00A70BD5"/>
    <w:rsid w:val="00A710D8"/>
    <w:rsid w:val="00A71428"/>
    <w:rsid w:val="00A74235"/>
    <w:rsid w:val="00A74B51"/>
    <w:rsid w:val="00A806C7"/>
    <w:rsid w:val="00A82B9D"/>
    <w:rsid w:val="00A8531C"/>
    <w:rsid w:val="00A85565"/>
    <w:rsid w:val="00A8606C"/>
    <w:rsid w:val="00A8662B"/>
    <w:rsid w:val="00A87975"/>
    <w:rsid w:val="00A901A8"/>
    <w:rsid w:val="00A902D9"/>
    <w:rsid w:val="00A90DD6"/>
    <w:rsid w:val="00A911A4"/>
    <w:rsid w:val="00A93668"/>
    <w:rsid w:val="00A936A7"/>
    <w:rsid w:val="00A9616B"/>
    <w:rsid w:val="00A963E8"/>
    <w:rsid w:val="00A96D97"/>
    <w:rsid w:val="00A97E3B"/>
    <w:rsid w:val="00AA0A3F"/>
    <w:rsid w:val="00AA173A"/>
    <w:rsid w:val="00AA403E"/>
    <w:rsid w:val="00AA4660"/>
    <w:rsid w:val="00AA7DE7"/>
    <w:rsid w:val="00AB18D3"/>
    <w:rsid w:val="00AB1BFC"/>
    <w:rsid w:val="00AB1C5F"/>
    <w:rsid w:val="00AB224B"/>
    <w:rsid w:val="00AB2364"/>
    <w:rsid w:val="00AB4F43"/>
    <w:rsid w:val="00AB5804"/>
    <w:rsid w:val="00AB614A"/>
    <w:rsid w:val="00AB6B70"/>
    <w:rsid w:val="00AC106D"/>
    <w:rsid w:val="00AC18D8"/>
    <w:rsid w:val="00AC2D83"/>
    <w:rsid w:val="00AC340E"/>
    <w:rsid w:val="00AC36AF"/>
    <w:rsid w:val="00AC4EC5"/>
    <w:rsid w:val="00AC5DC7"/>
    <w:rsid w:val="00AC5FD7"/>
    <w:rsid w:val="00AC66EB"/>
    <w:rsid w:val="00AD2581"/>
    <w:rsid w:val="00AD30ED"/>
    <w:rsid w:val="00AD58A6"/>
    <w:rsid w:val="00AD7ACB"/>
    <w:rsid w:val="00AE0927"/>
    <w:rsid w:val="00AE21BA"/>
    <w:rsid w:val="00AE246B"/>
    <w:rsid w:val="00AE3096"/>
    <w:rsid w:val="00AE31AC"/>
    <w:rsid w:val="00AE5E2C"/>
    <w:rsid w:val="00AE6958"/>
    <w:rsid w:val="00AE7C63"/>
    <w:rsid w:val="00AF13A5"/>
    <w:rsid w:val="00AF152E"/>
    <w:rsid w:val="00AF1757"/>
    <w:rsid w:val="00AF339F"/>
    <w:rsid w:val="00AF3799"/>
    <w:rsid w:val="00AF3A8A"/>
    <w:rsid w:val="00AF3F4E"/>
    <w:rsid w:val="00AF6B51"/>
    <w:rsid w:val="00AF6E9E"/>
    <w:rsid w:val="00B01CD4"/>
    <w:rsid w:val="00B01FCF"/>
    <w:rsid w:val="00B022C7"/>
    <w:rsid w:val="00B02B4B"/>
    <w:rsid w:val="00B043FD"/>
    <w:rsid w:val="00B064FA"/>
    <w:rsid w:val="00B06DD0"/>
    <w:rsid w:val="00B1186D"/>
    <w:rsid w:val="00B12082"/>
    <w:rsid w:val="00B12381"/>
    <w:rsid w:val="00B15678"/>
    <w:rsid w:val="00B17204"/>
    <w:rsid w:val="00B17455"/>
    <w:rsid w:val="00B17AA6"/>
    <w:rsid w:val="00B21840"/>
    <w:rsid w:val="00B226CD"/>
    <w:rsid w:val="00B24275"/>
    <w:rsid w:val="00B244A0"/>
    <w:rsid w:val="00B24C0D"/>
    <w:rsid w:val="00B3143F"/>
    <w:rsid w:val="00B3225F"/>
    <w:rsid w:val="00B334EB"/>
    <w:rsid w:val="00B33C29"/>
    <w:rsid w:val="00B34178"/>
    <w:rsid w:val="00B35551"/>
    <w:rsid w:val="00B3649E"/>
    <w:rsid w:val="00B400D5"/>
    <w:rsid w:val="00B42058"/>
    <w:rsid w:val="00B436E6"/>
    <w:rsid w:val="00B44950"/>
    <w:rsid w:val="00B458CD"/>
    <w:rsid w:val="00B4639D"/>
    <w:rsid w:val="00B50DF0"/>
    <w:rsid w:val="00B50FA3"/>
    <w:rsid w:val="00B51119"/>
    <w:rsid w:val="00B51E18"/>
    <w:rsid w:val="00B51FE5"/>
    <w:rsid w:val="00B52A62"/>
    <w:rsid w:val="00B5338C"/>
    <w:rsid w:val="00B53C0B"/>
    <w:rsid w:val="00B5468F"/>
    <w:rsid w:val="00B54B98"/>
    <w:rsid w:val="00B57B5E"/>
    <w:rsid w:val="00B60068"/>
    <w:rsid w:val="00B60215"/>
    <w:rsid w:val="00B6079D"/>
    <w:rsid w:val="00B61A82"/>
    <w:rsid w:val="00B61C30"/>
    <w:rsid w:val="00B620F8"/>
    <w:rsid w:val="00B625DC"/>
    <w:rsid w:val="00B6287D"/>
    <w:rsid w:val="00B62E41"/>
    <w:rsid w:val="00B63E74"/>
    <w:rsid w:val="00B6486B"/>
    <w:rsid w:val="00B65BB0"/>
    <w:rsid w:val="00B674E7"/>
    <w:rsid w:val="00B70AFC"/>
    <w:rsid w:val="00B70C85"/>
    <w:rsid w:val="00B724FB"/>
    <w:rsid w:val="00B74114"/>
    <w:rsid w:val="00B7626D"/>
    <w:rsid w:val="00B779C0"/>
    <w:rsid w:val="00B80510"/>
    <w:rsid w:val="00B81313"/>
    <w:rsid w:val="00B81F18"/>
    <w:rsid w:val="00B826AD"/>
    <w:rsid w:val="00B82D4E"/>
    <w:rsid w:val="00B8329C"/>
    <w:rsid w:val="00B83478"/>
    <w:rsid w:val="00B845E9"/>
    <w:rsid w:val="00B849C6"/>
    <w:rsid w:val="00B8595E"/>
    <w:rsid w:val="00B85B81"/>
    <w:rsid w:val="00B86679"/>
    <w:rsid w:val="00B87FF1"/>
    <w:rsid w:val="00B9003A"/>
    <w:rsid w:val="00B9137A"/>
    <w:rsid w:val="00B95101"/>
    <w:rsid w:val="00B9662B"/>
    <w:rsid w:val="00B97016"/>
    <w:rsid w:val="00B977B3"/>
    <w:rsid w:val="00B97CFA"/>
    <w:rsid w:val="00BA0C1F"/>
    <w:rsid w:val="00BA33F4"/>
    <w:rsid w:val="00BA44B9"/>
    <w:rsid w:val="00BA4E16"/>
    <w:rsid w:val="00BA5477"/>
    <w:rsid w:val="00BA6CFD"/>
    <w:rsid w:val="00BA7D92"/>
    <w:rsid w:val="00BB04CC"/>
    <w:rsid w:val="00BB19BA"/>
    <w:rsid w:val="00BB1DDA"/>
    <w:rsid w:val="00BB27D7"/>
    <w:rsid w:val="00BB4932"/>
    <w:rsid w:val="00BB64D1"/>
    <w:rsid w:val="00BB6C58"/>
    <w:rsid w:val="00BB7294"/>
    <w:rsid w:val="00BC2605"/>
    <w:rsid w:val="00BC3254"/>
    <w:rsid w:val="00BC375F"/>
    <w:rsid w:val="00BC4488"/>
    <w:rsid w:val="00BC45ED"/>
    <w:rsid w:val="00BC5936"/>
    <w:rsid w:val="00BC6765"/>
    <w:rsid w:val="00BC6B5A"/>
    <w:rsid w:val="00BC7795"/>
    <w:rsid w:val="00BD0BCF"/>
    <w:rsid w:val="00BD0DFD"/>
    <w:rsid w:val="00BD126D"/>
    <w:rsid w:val="00BD2ADF"/>
    <w:rsid w:val="00BD460C"/>
    <w:rsid w:val="00BD50EC"/>
    <w:rsid w:val="00BD52DD"/>
    <w:rsid w:val="00BD5D22"/>
    <w:rsid w:val="00BD7D44"/>
    <w:rsid w:val="00BE03FE"/>
    <w:rsid w:val="00BE11B0"/>
    <w:rsid w:val="00BE12A5"/>
    <w:rsid w:val="00BE14A2"/>
    <w:rsid w:val="00BE2422"/>
    <w:rsid w:val="00BE3561"/>
    <w:rsid w:val="00BE35A9"/>
    <w:rsid w:val="00BE4720"/>
    <w:rsid w:val="00BE7A0F"/>
    <w:rsid w:val="00BF1B7E"/>
    <w:rsid w:val="00BF376D"/>
    <w:rsid w:val="00BF3BA0"/>
    <w:rsid w:val="00BF44B1"/>
    <w:rsid w:val="00BF4DBB"/>
    <w:rsid w:val="00BF53D1"/>
    <w:rsid w:val="00BF5A68"/>
    <w:rsid w:val="00C029C1"/>
    <w:rsid w:val="00C03EC1"/>
    <w:rsid w:val="00C07531"/>
    <w:rsid w:val="00C10212"/>
    <w:rsid w:val="00C13738"/>
    <w:rsid w:val="00C148EF"/>
    <w:rsid w:val="00C15239"/>
    <w:rsid w:val="00C20296"/>
    <w:rsid w:val="00C20FCF"/>
    <w:rsid w:val="00C25E79"/>
    <w:rsid w:val="00C315E2"/>
    <w:rsid w:val="00C325C3"/>
    <w:rsid w:val="00C33DAE"/>
    <w:rsid w:val="00C368D1"/>
    <w:rsid w:val="00C37098"/>
    <w:rsid w:val="00C37731"/>
    <w:rsid w:val="00C43516"/>
    <w:rsid w:val="00C437DC"/>
    <w:rsid w:val="00C43D27"/>
    <w:rsid w:val="00C44792"/>
    <w:rsid w:val="00C44864"/>
    <w:rsid w:val="00C46827"/>
    <w:rsid w:val="00C469BF"/>
    <w:rsid w:val="00C47844"/>
    <w:rsid w:val="00C50013"/>
    <w:rsid w:val="00C50F82"/>
    <w:rsid w:val="00C51615"/>
    <w:rsid w:val="00C51C2F"/>
    <w:rsid w:val="00C531A2"/>
    <w:rsid w:val="00C6286B"/>
    <w:rsid w:val="00C630A8"/>
    <w:rsid w:val="00C638F8"/>
    <w:rsid w:val="00C65E51"/>
    <w:rsid w:val="00C66CC7"/>
    <w:rsid w:val="00C75253"/>
    <w:rsid w:val="00C76E93"/>
    <w:rsid w:val="00C80CF2"/>
    <w:rsid w:val="00C819CA"/>
    <w:rsid w:val="00C84F03"/>
    <w:rsid w:val="00C84F84"/>
    <w:rsid w:val="00C90996"/>
    <w:rsid w:val="00C92E6A"/>
    <w:rsid w:val="00C935A8"/>
    <w:rsid w:val="00C962E0"/>
    <w:rsid w:val="00C96924"/>
    <w:rsid w:val="00C97431"/>
    <w:rsid w:val="00C97D53"/>
    <w:rsid w:val="00CA16B3"/>
    <w:rsid w:val="00CA179E"/>
    <w:rsid w:val="00CA24CC"/>
    <w:rsid w:val="00CA316B"/>
    <w:rsid w:val="00CA7117"/>
    <w:rsid w:val="00CA7CAC"/>
    <w:rsid w:val="00CB0065"/>
    <w:rsid w:val="00CB10E1"/>
    <w:rsid w:val="00CB293D"/>
    <w:rsid w:val="00CB2950"/>
    <w:rsid w:val="00CB3D86"/>
    <w:rsid w:val="00CB3FE8"/>
    <w:rsid w:val="00CB4134"/>
    <w:rsid w:val="00CB54AB"/>
    <w:rsid w:val="00CB61EF"/>
    <w:rsid w:val="00CC0053"/>
    <w:rsid w:val="00CC1096"/>
    <w:rsid w:val="00CC1848"/>
    <w:rsid w:val="00CC187E"/>
    <w:rsid w:val="00CC57A0"/>
    <w:rsid w:val="00CC5F26"/>
    <w:rsid w:val="00CC739D"/>
    <w:rsid w:val="00CD26F8"/>
    <w:rsid w:val="00CD31EF"/>
    <w:rsid w:val="00CE1FD6"/>
    <w:rsid w:val="00CE2464"/>
    <w:rsid w:val="00CE43E3"/>
    <w:rsid w:val="00CE5F15"/>
    <w:rsid w:val="00CE64E2"/>
    <w:rsid w:val="00CE6F8C"/>
    <w:rsid w:val="00CF14D1"/>
    <w:rsid w:val="00CF47EC"/>
    <w:rsid w:val="00CF4C97"/>
    <w:rsid w:val="00CF7154"/>
    <w:rsid w:val="00CF7E65"/>
    <w:rsid w:val="00D024C1"/>
    <w:rsid w:val="00D039DF"/>
    <w:rsid w:val="00D066DA"/>
    <w:rsid w:val="00D073D7"/>
    <w:rsid w:val="00D076AD"/>
    <w:rsid w:val="00D1138A"/>
    <w:rsid w:val="00D1259C"/>
    <w:rsid w:val="00D142E4"/>
    <w:rsid w:val="00D14662"/>
    <w:rsid w:val="00D1688F"/>
    <w:rsid w:val="00D16CED"/>
    <w:rsid w:val="00D1753E"/>
    <w:rsid w:val="00D17546"/>
    <w:rsid w:val="00D204FF"/>
    <w:rsid w:val="00D2190C"/>
    <w:rsid w:val="00D22409"/>
    <w:rsid w:val="00D27C01"/>
    <w:rsid w:val="00D3057B"/>
    <w:rsid w:val="00D30C38"/>
    <w:rsid w:val="00D30C8B"/>
    <w:rsid w:val="00D3144D"/>
    <w:rsid w:val="00D32805"/>
    <w:rsid w:val="00D34D4B"/>
    <w:rsid w:val="00D354D4"/>
    <w:rsid w:val="00D360D4"/>
    <w:rsid w:val="00D36D48"/>
    <w:rsid w:val="00D37B4F"/>
    <w:rsid w:val="00D40584"/>
    <w:rsid w:val="00D44945"/>
    <w:rsid w:val="00D45D3C"/>
    <w:rsid w:val="00D46A35"/>
    <w:rsid w:val="00D47467"/>
    <w:rsid w:val="00D5102E"/>
    <w:rsid w:val="00D52100"/>
    <w:rsid w:val="00D53105"/>
    <w:rsid w:val="00D548AC"/>
    <w:rsid w:val="00D5497F"/>
    <w:rsid w:val="00D554FD"/>
    <w:rsid w:val="00D55C2B"/>
    <w:rsid w:val="00D569FE"/>
    <w:rsid w:val="00D60BBE"/>
    <w:rsid w:val="00D61DD8"/>
    <w:rsid w:val="00D63D46"/>
    <w:rsid w:val="00D6661D"/>
    <w:rsid w:val="00D745BE"/>
    <w:rsid w:val="00D748EF"/>
    <w:rsid w:val="00D7492A"/>
    <w:rsid w:val="00D759BB"/>
    <w:rsid w:val="00D8190A"/>
    <w:rsid w:val="00D83223"/>
    <w:rsid w:val="00D83589"/>
    <w:rsid w:val="00D83638"/>
    <w:rsid w:val="00D843CC"/>
    <w:rsid w:val="00D8443A"/>
    <w:rsid w:val="00D85AF6"/>
    <w:rsid w:val="00D8660F"/>
    <w:rsid w:val="00D9228D"/>
    <w:rsid w:val="00D92918"/>
    <w:rsid w:val="00D9293B"/>
    <w:rsid w:val="00D9318D"/>
    <w:rsid w:val="00D9330D"/>
    <w:rsid w:val="00D9506E"/>
    <w:rsid w:val="00D97005"/>
    <w:rsid w:val="00DA09CF"/>
    <w:rsid w:val="00DA30AA"/>
    <w:rsid w:val="00DA326A"/>
    <w:rsid w:val="00DA476B"/>
    <w:rsid w:val="00DA786D"/>
    <w:rsid w:val="00DA78E3"/>
    <w:rsid w:val="00DB15F6"/>
    <w:rsid w:val="00DB5127"/>
    <w:rsid w:val="00DB5BD5"/>
    <w:rsid w:val="00DB7277"/>
    <w:rsid w:val="00DC0BF9"/>
    <w:rsid w:val="00DC29A5"/>
    <w:rsid w:val="00DC2DE5"/>
    <w:rsid w:val="00DC318D"/>
    <w:rsid w:val="00DC3869"/>
    <w:rsid w:val="00DC447C"/>
    <w:rsid w:val="00DC4719"/>
    <w:rsid w:val="00DC6241"/>
    <w:rsid w:val="00DD024E"/>
    <w:rsid w:val="00DD0ECF"/>
    <w:rsid w:val="00DD4740"/>
    <w:rsid w:val="00DD5442"/>
    <w:rsid w:val="00DD5F81"/>
    <w:rsid w:val="00DD67CD"/>
    <w:rsid w:val="00DD6DA1"/>
    <w:rsid w:val="00DE0BE2"/>
    <w:rsid w:val="00DE1C07"/>
    <w:rsid w:val="00DE5543"/>
    <w:rsid w:val="00DE59BB"/>
    <w:rsid w:val="00DE5B5F"/>
    <w:rsid w:val="00DF1F9E"/>
    <w:rsid w:val="00DF2259"/>
    <w:rsid w:val="00DF24EF"/>
    <w:rsid w:val="00DF2B1F"/>
    <w:rsid w:val="00DF3AA9"/>
    <w:rsid w:val="00DF44E1"/>
    <w:rsid w:val="00DF5933"/>
    <w:rsid w:val="00E01455"/>
    <w:rsid w:val="00E016E2"/>
    <w:rsid w:val="00E02916"/>
    <w:rsid w:val="00E04029"/>
    <w:rsid w:val="00E04B45"/>
    <w:rsid w:val="00E04C8D"/>
    <w:rsid w:val="00E06040"/>
    <w:rsid w:val="00E07DDD"/>
    <w:rsid w:val="00E07FDB"/>
    <w:rsid w:val="00E11C45"/>
    <w:rsid w:val="00E12158"/>
    <w:rsid w:val="00E130C4"/>
    <w:rsid w:val="00E13AAF"/>
    <w:rsid w:val="00E14086"/>
    <w:rsid w:val="00E1723B"/>
    <w:rsid w:val="00E17835"/>
    <w:rsid w:val="00E2033A"/>
    <w:rsid w:val="00E21581"/>
    <w:rsid w:val="00E217B5"/>
    <w:rsid w:val="00E21A76"/>
    <w:rsid w:val="00E22FEB"/>
    <w:rsid w:val="00E23B4E"/>
    <w:rsid w:val="00E25CCC"/>
    <w:rsid w:val="00E25DB2"/>
    <w:rsid w:val="00E27201"/>
    <w:rsid w:val="00E3042B"/>
    <w:rsid w:val="00E32482"/>
    <w:rsid w:val="00E34F7A"/>
    <w:rsid w:val="00E37245"/>
    <w:rsid w:val="00E372B2"/>
    <w:rsid w:val="00E378F4"/>
    <w:rsid w:val="00E4166D"/>
    <w:rsid w:val="00E44B92"/>
    <w:rsid w:val="00E476B0"/>
    <w:rsid w:val="00E5206C"/>
    <w:rsid w:val="00E53360"/>
    <w:rsid w:val="00E551F5"/>
    <w:rsid w:val="00E55B07"/>
    <w:rsid w:val="00E55C1A"/>
    <w:rsid w:val="00E56E25"/>
    <w:rsid w:val="00E57D59"/>
    <w:rsid w:val="00E6206F"/>
    <w:rsid w:val="00E631F7"/>
    <w:rsid w:val="00E67388"/>
    <w:rsid w:val="00E67525"/>
    <w:rsid w:val="00E67856"/>
    <w:rsid w:val="00E716B7"/>
    <w:rsid w:val="00E71D99"/>
    <w:rsid w:val="00E7420F"/>
    <w:rsid w:val="00E76188"/>
    <w:rsid w:val="00E769B8"/>
    <w:rsid w:val="00E80EB8"/>
    <w:rsid w:val="00E81153"/>
    <w:rsid w:val="00E82546"/>
    <w:rsid w:val="00E84BFB"/>
    <w:rsid w:val="00E851AF"/>
    <w:rsid w:val="00E862D8"/>
    <w:rsid w:val="00E86505"/>
    <w:rsid w:val="00E86DC9"/>
    <w:rsid w:val="00E87224"/>
    <w:rsid w:val="00E90375"/>
    <w:rsid w:val="00E90549"/>
    <w:rsid w:val="00E912BB"/>
    <w:rsid w:val="00E91DA5"/>
    <w:rsid w:val="00E930EC"/>
    <w:rsid w:val="00E93402"/>
    <w:rsid w:val="00E96242"/>
    <w:rsid w:val="00EA0217"/>
    <w:rsid w:val="00EA2324"/>
    <w:rsid w:val="00EA2F1F"/>
    <w:rsid w:val="00EA2F20"/>
    <w:rsid w:val="00EA4D3B"/>
    <w:rsid w:val="00EA5833"/>
    <w:rsid w:val="00EA5D67"/>
    <w:rsid w:val="00EA763C"/>
    <w:rsid w:val="00EA7CBF"/>
    <w:rsid w:val="00EB087C"/>
    <w:rsid w:val="00EB0A4E"/>
    <w:rsid w:val="00EB12D1"/>
    <w:rsid w:val="00EB30FB"/>
    <w:rsid w:val="00EB3B22"/>
    <w:rsid w:val="00EB5186"/>
    <w:rsid w:val="00EC06E5"/>
    <w:rsid w:val="00EC2724"/>
    <w:rsid w:val="00EC66C6"/>
    <w:rsid w:val="00EC66D9"/>
    <w:rsid w:val="00EC7445"/>
    <w:rsid w:val="00EC7D9F"/>
    <w:rsid w:val="00ED0E4C"/>
    <w:rsid w:val="00ED21FC"/>
    <w:rsid w:val="00ED6813"/>
    <w:rsid w:val="00ED7903"/>
    <w:rsid w:val="00EE27DC"/>
    <w:rsid w:val="00EE2D3D"/>
    <w:rsid w:val="00EE2EFC"/>
    <w:rsid w:val="00EE7246"/>
    <w:rsid w:val="00EF5016"/>
    <w:rsid w:val="00EF5A33"/>
    <w:rsid w:val="00EF7826"/>
    <w:rsid w:val="00F0369D"/>
    <w:rsid w:val="00F037B2"/>
    <w:rsid w:val="00F0445E"/>
    <w:rsid w:val="00F05C75"/>
    <w:rsid w:val="00F078BE"/>
    <w:rsid w:val="00F1103E"/>
    <w:rsid w:val="00F14AB5"/>
    <w:rsid w:val="00F213E2"/>
    <w:rsid w:val="00F21C6A"/>
    <w:rsid w:val="00F24F6F"/>
    <w:rsid w:val="00F25721"/>
    <w:rsid w:val="00F25729"/>
    <w:rsid w:val="00F26048"/>
    <w:rsid w:val="00F26FD4"/>
    <w:rsid w:val="00F27E22"/>
    <w:rsid w:val="00F32FF5"/>
    <w:rsid w:val="00F349CA"/>
    <w:rsid w:val="00F368BB"/>
    <w:rsid w:val="00F4014C"/>
    <w:rsid w:val="00F4038D"/>
    <w:rsid w:val="00F41673"/>
    <w:rsid w:val="00F41852"/>
    <w:rsid w:val="00F41A11"/>
    <w:rsid w:val="00F42A36"/>
    <w:rsid w:val="00F43386"/>
    <w:rsid w:val="00F4407C"/>
    <w:rsid w:val="00F47091"/>
    <w:rsid w:val="00F470C1"/>
    <w:rsid w:val="00F50B55"/>
    <w:rsid w:val="00F532CD"/>
    <w:rsid w:val="00F55D4E"/>
    <w:rsid w:val="00F56949"/>
    <w:rsid w:val="00F57B15"/>
    <w:rsid w:val="00F60039"/>
    <w:rsid w:val="00F602BE"/>
    <w:rsid w:val="00F607D9"/>
    <w:rsid w:val="00F6214F"/>
    <w:rsid w:val="00F627FB"/>
    <w:rsid w:val="00F63D66"/>
    <w:rsid w:val="00F64367"/>
    <w:rsid w:val="00F64480"/>
    <w:rsid w:val="00F6524A"/>
    <w:rsid w:val="00F65602"/>
    <w:rsid w:val="00F6597F"/>
    <w:rsid w:val="00F65AA1"/>
    <w:rsid w:val="00F66381"/>
    <w:rsid w:val="00F66689"/>
    <w:rsid w:val="00F667FD"/>
    <w:rsid w:val="00F67FEC"/>
    <w:rsid w:val="00F70256"/>
    <w:rsid w:val="00F703BB"/>
    <w:rsid w:val="00F7171F"/>
    <w:rsid w:val="00F728E6"/>
    <w:rsid w:val="00F7352B"/>
    <w:rsid w:val="00F73656"/>
    <w:rsid w:val="00F766D7"/>
    <w:rsid w:val="00F80A01"/>
    <w:rsid w:val="00F81265"/>
    <w:rsid w:val="00F81B07"/>
    <w:rsid w:val="00F8717E"/>
    <w:rsid w:val="00F87DBD"/>
    <w:rsid w:val="00F92647"/>
    <w:rsid w:val="00F93888"/>
    <w:rsid w:val="00F94CD9"/>
    <w:rsid w:val="00F962AC"/>
    <w:rsid w:val="00F96680"/>
    <w:rsid w:val="00F96F8A"/>
    <w:rsid w:val="00F97073"/>
    <w:rsid w:val="00FA2012"/>
    <w:rsid w:val="00FA20A3"/>
    <w:rsid w:val="00FA2F22"/>
    <w:rsid w:val="00FA2F3C"/>
    <w:rsid w:val="00FA3034"/>
    <w:rsid w:val="00FA35A8"/>
    <w:rsid w:val="00FA41E9"/>
    <w:rsid w:val="00FA467A"/>
    <w:rsid w:val="00FA6AC4"/>
    <w:rsid w:val="00FA74FD"/>
    <w:rsid w:val="00FB105D"/>
    <w:rsid w:val="00FB131C"/>
    <w:rsid w:val="00FB2786"/>
    <w:rsid w:val="00FB351A"/>
    <w:rsid w:val="00FC0992"/>
    <w:rsid w:val="00FC10EE"/>
    <w:rsid w:val="00FC1545"/>
    <w:rsid w:val="00FC1DA4"/>
    <w:rsid w:val="00FC345E"/>
    <w:rsid w:val="00FC5A4F"/>
    <w:rsid w:val="00FC771F"/>
    <w:rsid w:val="00FC7CF5"/>
    <w:rsid w:val="00FD402D"/>
    <w:rsid w:val="00FD7946"/>
    <w:rsid w:val="00FE07D1"/>
    <w:rsid w:val="00FE0E7E"/>
    <w:rsid w:val="00FE10CB"/>
    <w:rsid w:val="00FE2CDD"/>
    <w:rsid w:val="00FE4312"/>
    <w:rsid w:val="00FE4C64"/>
    <w:rsid w:val="00FE4FA8"/>
    <w:rsid w:val="00FE5007"/>
    <w:rsid w:val="00FE51ED"/>
    <w:rsid w:val="00FE58C8"/>
    <w:rsid w:val="00FE5F97"/>
    <w:rsid w:val="00FE68AD"/>
    <w:rsid w:val="00FE6C03"/>
    <w:rsid w:val="00FF0687"/>
    <w:rsid w:val="00FF27F6"/>
    <w:rsid w:val="00FF3817"/>
    <w:rsid w:val="00FF5709"/>
    <w:rsid w:val="00FF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2D1"/>
    <w:pPr>
      <w:spacing w:line="276" w:lineRule="auto"/>
      <w:ind w:firstLine="567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B52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B52D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B52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52D1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A0588F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A0588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4B7EBE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B7EB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B7EBE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B7EBE"/>
    <w:rPr>
      <w:rFonts w:cs="Times New Roman"/>
    </w:rPr>
  </w:style>
  <w:style w:type="character" w:customStyle="1" w:styleId="2">
    <w:name w:val="Основной текст (2)_"/>
    <w:link w:val="20"/>
    <w:uiPriority w:val="99"/>
    <w:locked/>
    <w:rsid w:val="002158FF"/>
    <w:rPr>
      <w:b/>
      <w:sz w:val="25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2158FF"/>
    <w:pPr>
      <w:widowControl w:val="0"/>
      <w:shd w:val="clear" w:color="auto" w:fill="FFFFFF"/>
      <w:spacing w:after="300" w:line="240" w:lineRule="atLeast"/>
      <w:ind w:firstLine="0"/>
      <w:jc w:val="both"/>
    </w:pPr>
    <w:rPr>
      <w:b/>
      <w:sz w:val="25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80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mail.ru/cgi-bin/sentmsg?compose&amp;To=school.raduga@mail.r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llworldar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-samara.ru/%20%20%20%20%20http://allworldar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164</TotalTime>
  <Pages>6</Pages>
  <Words>1132</Words>
  <Characters>6456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16</cp:revision>
  <cp:lastPrinted>2017-03-01T11:29:00Z</cp:lastPrinted>
  <dcterms:created xsi:type="dcterms:W3CDTF">2016-03-04T04:49:00Z</dcterms:created>
  <dcterms:modified xsi:type="dcterms:W3CDTF">2017-03-01T17:35:00Z</dcterms:modified>
</cp:coreProperties>
</file>